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587FB8" w14:textId="77627B19" w:rsidR="007F439E" w:rsidRDefault="00674F17" w:rsidP="00082F15">
      <w:pPr>
        <w:spacing w:line="276" w:lineRule="auto"/>
      </w:pPr>
      <w:r w:rsidRPr="00761B97">
        <w:rPr>
          <w:noProof/>
          <w:lang w:val="en-US" w:eastAsia="en-US"/>
        </w:rPr>
        <mc:AlternateContent>
          <mc:Choice Requires="wps">
            <w:drawing>
              <wp:anchor distT="0" distB="0" distL="114300" distR="114300" simplePos="0" relativeHeight="251809792" behindDoc="0" locked="0" layoutInCell="1" allowOverlap="1" wp14:anchorId="18196239" wp14:editId="07B00E72">
                <wp:simplePos x="0" y="0"/>
                <wp:positionH relativeFrom="column">
                  <wp:posOffset>269694</wp:posOffset>
                </wp:positionH>
                <wp:positionV relativeFrom="page">
                  <wp:posOffset>8037830</wp:posOffset>
                </wp:positionV>
                <wp:extent cx="2124892" cy="1045029"/>
                <wp:effectExtent l="0" t="0" r="8890" b="9525"/>
                <wp:wrapNone/>
                <wp:docPr id="6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892" cy="1045029"/>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3DF5161" w14:textId="4CE5CDAF" w:rsidR="00674F17" w:rsidRPr="00152C6D" w:rsidRDefault="00880F08" w:rsidP="00674F17">
                            <w:pPr>
                              <w:jc w:val="center"/>
                              <w:rPr>
                                <w:spacing w:val="-8"/>
                              </w:rPr>
                            </w:pPr>
                            <w:r>
                              <w:rPr>
                                <w:noProof/>
                              </w:rPr>
                              <w:drawing>
                                <wp:inline distT="0" distB="0" distL="0" distR="0" wp14:anchorId="27108094" wp14:editId="3F21649D">
                                  <wp:extent cx="1985010" cy="367030"/>
                                  <wp:effectExtent l="0" t="0" r="0" b="0"/>
                                  <wp:docPr id="22" name="Picture 22" descr="NM-Logo-stacked-2090.png"/>
                                  <wp:cNvGraphicFramePr/>
                                  <a:graphic xmlns:a="http://schemas.openxmlformats.org/drawingml/2006/main">
                                    <a:graphicData uri="http://schemas.openxmlformats.org/drawingml/2006/picture">
                                      <pic:pic xmlns:pic="http://schemas.openxmlformats.org/drawingml/2006/picture">
                                        <pic:nvPicPr>
                                          <pic:cNvPr id="1" name="Picture 1" descr="NM-Logo-stacked-2090.png"/>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985010" cy="36703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196239" id="_x0000_t202" coordsize="21600,21600" o:spt="202" path="m,l,21600r21600,l21600,xe">
                <v:stroke joinstyle="miter"/>
                <v:path gradientshapeok="t" o:connecttype="rect"/>
              </v:shapetype>
              <v:shape id="Text Box 29" o:spid="_x0000_s1026" type="#_x0000_t202" style="position:absolute;margin-left:21.25pt;margin-top:632.9pt;width:167.3pt;height:82.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" filled="f" stroked="f">
                <v:textbox inset="0,0,0,0">
                  <w:txbxContent>
                    <w:p w14:paraId="43DF5161" w14:textId="4CE5CDAF" w:rsidR="00674F17" w:rsidRPr="00152C6D" w:rsidRDefault="00880F08" w:rsidP="00674F17">
                      <w:pPr>
                        <w:jc w:val="center"/>
                        <w:rPr>
                          <w:spacing w:val="-8"/>
                        </w:rPr>
                      </w:pPr>
                      <w:r>
                        <w:rPr>
                          <w:noProof/>
                        </w:rPr>
                        <w:drawing>
                          <wp:inline distT="0" distB="0" distL="0" distR="0" wp14:anchorId="27108094" wp14:editId="3F21649D">
                            <wp:extent cx="1985010" cy="367030"/>
                            <wp:effectExtent l="0" t="0" r="0" b="0"/>
                            <wp:docPr id="22" name="Picture 22" descr="NM-Logo-stacked-2090.png"/>
                            <wp:cNvGraphicFramePr/>
                            <a:graphic xmlns:a="http://schemas.openxmlformats.org/drawingml/2006/main">
                              <a:graphicData uri="http://schemas.openxmlformats.org/drawingml/2006/picture">
                                <pic:pic xmlns:pic="http://schemas.openxmlformats.org/drawingml/2006/picture">
                                  <pic:nvPicPr>
                                    <pic:cNvPr id="1" name="Picture 1" descr="NM-Logo-stacked-2090.png"/>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1985010" cy="367030"/>
                                    </a:xfrm>
                                    <a:prstGeom prst="rect">
                                      <a:avLst/>
                                    </a:prstGeom>
                                    <a:noFill/>
                                    <a:ln>
                                      <a:noFill/>
                                    </a:ln>
                                  </pic:spPr>
                                </pic:pic>
                              </a:graphicData>
                            </a:graphic>
                          </wp:inline>
                        </w:drawing>
                      </w:r>
                    </w:p>
                  </w:txbxContent>
                </v:textbox>
                <w10:wrap anchory="page"/>
              </v:shape>
            </w:pict>
          </mc:Fallback>
        </mc:AlternateContent>
      </w:r>
      <w:r w:rsidR="00F5457B" w:rsidRPr="000B0F84">
        <w:rPr>
          <w:noProof/>
          <w:color w:val="FFFFFF" w:themeColor="background1"/>
          <w:lang w:val="en-US" w:eastAsia="en-US"/>
        </w:rPr>
        <mc:AlternateContent>
          <mc:Choice Requires="wps">
            <w:drawing>
              <wp:anchor distT="0" distB="0" distL="114300" distR="114300" simplePos="0" relativeHeight="251723776" behindDoc="0" locked="0" layoutInCell="1" allowOverlap="1" wp14:anchorId="17D0578F" wp14:editId="7A882F7D">
                <wp:simplePos x="0" y="0"/>
                <wp:positionH relativeFrom="column">
                  <wp:posOffset>269966</wp:posOffset>
                </wp:positionH>
                <wp:positionV relativeFrom="paragraph">
                  <wp:posOffset>5085806</wp:posOffset>
                </wp:positionV>
                <wp:extent cx="2301240" cy="2081348"/>
                <wp:effectExtent l="0" t="0" r="0" b="0"/>
                <wp:wrapSquare wrapText="bothSides"/>
                <wp:docPr id="51" name="Text Box 51"/>
                <wp:cNvGraphicFramePr/>
                <a:graphic xmlns:a="http://schemas.openxmlformats.org/drawingml/2006/main">
                  <a:graphicData uri="http://schemas.microsoft.com/office/word/2010/wordprocessingShape">
                    <wps:wsp>
                      <wps:cNvSpPr txBox="1"/>
                      <wps:spPr>
                        <a:xfrm>
                          <a:off x="0" y="0"/>
                          <a:ext cx="2301240" cy="2081348"/>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A33E131" w14:textId="77777777" w:rsidR="00F33562" w:rsidRPr="000B0F84" w:rsidRDefault="00F33562" w:rsidP="00F33562">
                            <w:pPr>
                              <w:pStyle w:val="ArticleText"/>
                              <w:rPr>
                                <w:rFonts w:cs="Calibri-Bold"/>
                                <w:b/>
                                <w:bCs/>
                                <w:color w:val="FFFFFF" w:themeColor="background1"/>
                                <w:spacing w:val="4"/>
                                <w:sz w:val="36"/>
                                <w:szCs w:val="36"/>
                              </w:rPr>
                            </w:pPr>
                            <w:r w:rsidRPr="000B0F84">
                              <w:rPr>
                                <w:rFonts w:cs="Calibri-Bold"/>
                                <w:b/>
                                <w:bCs/>
                                <w:color w:val="FFFFFF" w:themeColor="background1"/>
                                <w:spacing w:val="4"/>
                                <w:sz w:val="36"/>
                                <w:szCs w:val="36"/>
                              </w:rPr>
                              <w:t>Contact Us</w:t>
                            </w:r>
                          </w:p>
                          <w:p w14:paraId="4352DEE8" w14:textId="77777777" w:rsidR="00F33562" w:rsidRPr="000B0F84" w:rsidRDefault="00F33562" w:rsidP="00F33562">
                            <w:pPr>
                              <w:pStyle w:val="ArticleText"/>
                              <w:rPr>
                                <w:rFonts w:cs="Calibri-Bold"/>
                                <w:b/>
                                <w:bCs/>
                                <w:color w:val="FFFFFF" w:themeColor="background1"/>
                                <w:spacing w:val="4"/>
                                <w:sz w:val="36"/>
                                <w:szCs w:val="36"/>
                              </w:rPr>
                            </w:pPr>
                          </w:p>
                          <w:p w14:paraId="5D3E3668" w14:textId="4AB7ACDA" w:rsidR="00F33562" w:rsidRPr="00D248D3" w:rsidRDefault="00F33562" w:rsidP="00F33562">
                            <w:pPr>
                              <w:pStyle w:val="ArticleText"/>
                              <w:rPr>
                                <w:rFonts w:cs="Calibri-Bold"/>
                                <w:b/>
                                <w:bCs/>
                                <w:color w:val="FFFFFF" w:themeColor="background1"/>
                                <w:spacing w:val="4"/>
                                <w:sz w:val="28"/>
                                <w:szCs w:val="28"/>
                              </w:rPr>
                            </w:pPr>
                            <w:r w:rsidRPr="00D248D3">
                              <w:rPr>
                                <w:rFonts w:cs="Calibri-Bold"/>
                                <w:bCs/>
                                <w:color w:val="FFFFFF" w:themeColor="background1"/>
                                <w:spacing w:val="4"/>
                                <w:sz w:val="28"/>
                                <w:szCs w:val="28"/>
                              </w:rPr>
                              <w:t xml:space="preserve">TOLL-FREE: </w:t>
                            </w:r>
                            <w:r w:rsidR="00EA1465" w:rsidRPr="00D248D3">
                              <w:rPr>
                                <w:rFonts w:cs="Calibri-Bold"/>
                                <w:b/>
                                <w:bCs/>
                                <w:color w:val="FFFFFF" w:themeColor="background1"/>
                                <w:spacing w:val="4"/>
                                <w:sz w:val="28"/>
                                <w:szCs w:val="28"/>
                              </w:rPr>
                              <w:t>888-933-1327</w:t>
                            </w:r>
                          </w:p>
                          <w:p w14:paraId="36BA229A" w14:textId="7A984415" w:rsidR="00F33562" w:rsidRPr="000B0F84" w:rsidRDefault="00F33562" w:rsidP="00F33562">
                            <w:pPr>
                              <w:pStyle w:val="ArticleText"/>
                              <w:rPr>
                                <w:rFonts w:cs="Calibri-Bold"/>
                                <w:bCs/>
                                <w:color w:val="FFFFFF" w:themeColor="background1"/>
                                <w:spacing w:val="4"/>
                                <w:szCs w:val="36"/>
                              </w:rPr>
                            </w:pPr>
                            <w:r w:rsidRPr="000B0F84">
                              <w:rPr>
                                <w:rFonts w:cs="Calibri-Bold"/>
                                <w:bCs/>
                                <w:color w:val="FFFFFF" w:themeColor="background1"/>
                                <w:spacing w:val="4"/>
                                <w:szCs w:val="36"/>
                              </w:rPr>
                              <w:t xml:space="preserve">TTY/TTD: </w:t>
                            </w:r>
                            <w:r w:rsidR="00EA1465">
                              <w:rPr>
                                <w:rFonts w:cs="Calibri-Bold"/>
                                <w:b/>
                                <w:bCs/>
                                <w:color w:val="FFFFFF" w:themeColor="background1"/>
                                <w:spacing w:val="4"/>
                                <w:szCs w:val="36"/>
                              </w:rPr>
                              <w:t>630-933-4833</w:t>
                            </w:r>
                          </w:p>
                          <w:p w14:paraId="59E68371" w14:textId="77777777" w:rsidR="00EA1465" w:rsidRDefault="00EA1465" w:rsidP="00F33562">
                            <w:pPr>
                              <w:pStyle w:val="ArticleText"/>
                              <w:rPr>
                                <w:rFonts w:cs="Calibri-Bold"/>
                                <w:bCs/>
                                <w:color w:val="FFFFFF" w:themeColor="background1"/>
                                <w:spacing w:val="4"/>
                                <w:szCs w:val="36"/>
                              </w:rPr>
                            </w:pPr>
                          </w:p>
                          <w:p w14:paraId="0B9C731A" w14:textId="117F40D2" w:rsidR="00F33562" w:rsidRPr="00F84C18" w:rsidRDefault="00EA1465" w:rsidP="00F33562">
                            <w:pPr>
                              <w:pStyle w:val="ArticleText"/>
                              <w:rPr>
                                <w:rFonts w:cs="Calibri-Bold"/>
                                <w:b/>
                                <w:bCs/>
                                <w:color w:val="FFFFFF" w:themeColor="background1"/>
                                <w:spacing w:val="4"/>
                                <w:sz w:val="28"/>
                                <w:szCs w:val="28"/>
                              </w:rPr>
                            </w:pPr>
                            <w:r w:rsidRPr="00F84C18">
                              <w:rPr>
                                <w:rFonts w:cs="Calibri-Bold"/>
                                <w:b/>
                                <w:bCs/>
                                <w:color w:val="FFFFFF" w:themeColor="background1"/>
                                <w:spacing w:val="4"/>
                                <w:sz w:val="28"/>
                                <w:szCs w:val="28"/>
                              </w:rPr>
                              <w:t>www.NM.ORG/EAP</w:t>
                            </w:r>
                          </w:p>
                          <w:p w14:paraId="0BF8707C" w14:textId="77777777" w:rsidR="00F33562" w:rsidRPr="00F84C18" w:rsidRDefault="00F33562" w:rsidP="00F33562">
                            <w:pPr>
                              <w:pStyle w:val="ArticleText"/>
                              <w:rPr>
                                <w:rFonts w:cs="Calibri-Bold"/>
                                <w:bCs/>
                                <w:color w:val="FFFFFF" w:themeColor="background1"/>
                                <w:spacing w:val="4"/>
                                <w:szCs w:val="36"/>
                              </w:rPr>
                            </w:pPr>
                          </w:p>
                          <w:p w14:paraId="7A868301" w14:textId="37A5AFB1" w:rsidR="00F33562" w:rsidRPr="00F84C18" w:rsidRDefault="00F33562" w:rsidP="00F33562">
                            <w:pPr>
                              <w:pStyle w:val="ArticleText"/>
                              <w:rPr>
                                <w:caps/>
                                <w:color w:val="FFFFFF" w:themeColor="background1"/>
                                <w:sz w:val="28"/>
                                <w:szCs w:val="28"/>
                                <w14:textOutline w14:w="9525" w14:cap="flat" w14:cmpd="sng" w14:algn="ctr">
                                  <w14:solidFill>
                                    <w14:srgbClr w14:val="000000"/>
                                  </w14:solidFill>
                                  <w14:prstDash w14:val="solid"/>
                                  <w14:round/>
                                </w14:textOutline>
                              </w:rPr>
                            </w:pPr>
                            <w:r w:rsidRPr="00F84C18">
                              <w:rPr>
                                <w:rFonts w:cs="Calibri-Bold"/>
                                <w:bCs/>
                                <w:color w:val="FFFFFF" w:themeColor="background1"/>
                                <w:spacing w:val="4"/>
                                <w:sz w:val="28"/>
                                <w:szCs w:val="28"/>
                              </w:rPr>
                              <w:t xml:space="preserve">PASSWORD: </w:t>
                            </w:r>
                            <w:r w:rsidR="00D37BB6">
                              <w:rPr>
                                <w:rFonts w:cs="Calibri-Bold"/>
                                <w:b/>
                                <w:bCs/>
                                <w:color w:val="FFFFFF" w:themeColor="background1"/>
                                <w:spacing w:val="4"/>
                                <w:sz w:val="28"/>
                                <w:szCs w:val="28"/>
                              </w:rPr>
                              <w:t>PDC14</w:t>
                            </w:r>
                            <w:bookmarkStart w:id="0" w:name="_GoBack"/>
                            <w:bookmarkEnd w:id="0"/>
                          </w:p>
                          <w:p w14:paraId="155CB806" w14:textId="77777777" w:rsidR="00F33562" w:rsidRPr="00F84C18" w:rsidRDefault="00F33562" w:rsidP="00F33562">
                            <w:pPr>
                              <w:jc w:val="both"/>
                              <w:rPr>
                                <w:rFonts w:ascii="Calibri" w:hAnsi="Calibri"/>
                                <w:color w:val="FFFFFF" w:themeColor="background1"/>
                                <w:lang w:val="en-US"/>
                              </w:rPr>
                            </w:pPr>
                          </w:p>
                          <w:p w14:paraId="210C7EFF" w14:textId="77777777" w:rsidR="00F33562" w:rsidRPr="00F84C18" w:rsidRDefault="00F33562" w:rsidP="00F33562">
                            <w:pPr>
                              <w:jc w:val="both"/>
                              <w:rPr>
                                <w:rFonts w:ascii="Calibri" w:hAnsi="Calibri"/>
                                <w:color w:val="FFFFFF" w:themeColor="background1"/>
                                <w:lang w:val="en-US"/>
                              </w:rPr>
                            </w:pPr>
                          </w:p>
                          <w:p w14:paraId="7230ED1C" w14:textId="32069513" w:rsidR="00AE169C" w:rsidRPr="00F84C18" w:rsidRDefault="00AE169C" w:rsidP="00F5457B">
                            <w:pPr>
                              <w:pStyle w:val="ArticleText"/>
                              <w:rPr>
                                <w:caps/>
                                <w:color w:val="FFFFFF" w:themeColor="background1"/>
                                <w:sz w:val="12"/>
                                <w14:textOutline w14:w="9525" w14:cap="flat" w14:cmpd="sng" w14:algn="ctr">
                                  <w14:solidFill>
                                    <w14:srgbClr w14:val="000000"/>
                                  </w14:solid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0578F" id="Text Box 51" o:spid="_x0000_s1027" type="#_x0000_t202" style="position:absolute;margin-left:21.25pt;margin-top:400.45pt;width:181.2pt;height:163.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" filled="f" stroked="f">
                <v:textbox>
                  <w:txbxContent>
                    <w:p w14:paraId="4A33E131" w14:textId="77777777" w:rsidR="00F33562" w:rsidRPr="000B0F84" w:rsidRDefault="00F33562" w:rsidP="00F33562">
                      <w:pPr>
                        <w:pStyle w:val="ArticleText"/>
                        <w:rPr>
                          <w:rFonts w:cs="Calibri-Bold"/>
                          <w:b/>
                          <w:bCs/>
                          <w:color w:val="FFFFFF" w:themeColor="background1"/>
                          <w:spacing w:val="4"/>
                          <w:sz w:val="36"/>
                          <w:szCs w:val="36"/>
                        </w:rPr>
                      </w:pPr>
                      <w:r w:rsidRPr="000B0F84">
                        <w:rPr>
                          <w:rFonts w:cs="Calibri-Bold"/>
                          <w:b/>
                          <w:bCs/>
                          <w:color w:val="FFFFFF" w:themeColor="background1"/>
                          <w:spacing w:val="4"/>
                          <w:sz w:val="36"/>
                          <w:szCs w:val="36"/>
                        </w:rPr>
                        <w:t>Contact Us</w:t>
                      </w:r>
                    </w:p>
                    <w:p w14:paraId="4352DEE8" w14:textId="77777777" w:rsidR="00F33562" w:rsidRPr="000B0F84" w:rsidRDefault="00F33562" w:rsidP="00F33562">
                      <w:pPr>
                        <w:pStyle w:val="ArticleText"/>
                        <w:rPr>
                          <w:rFonts w:cs="Calibri-Bold"/>
                          <w:b/>
                          <w:bCs/>
                          <w:color w:val="FFFFFF" w:themeColor="background1"/>
                          <w:spacing w:val="4"/>
                          <w:sz w:val="36"/>
                          <w:szCs w:val="36"/>
                        </w:rPr>
                      </w:pPr>
                    </w:p>
                    <w:p w14:paraId="5D3E3668" w14:textId="4AB7ACDA" w:rsidR="00F33562" w:rsidRPr="00D248D3" w:rsidRDefault="00F33562" w:rsidP="00F33562">
                      <w:pPr>
                        <w:pStyle w:val="ArticleText"/>
                        <w:rPr>
                          <w:rFonts w:cs="Calibri-Bold"/>
                          <w:b/>
                          <w:bCs/>
                          <w:color w:val="FFFFFF" w:themeColor="background1"/>
                          <w:spacing w:val="4"/>
                          <w:sz w:val="28"/>
                          <w:szCs w:val="28"/>
                        </w:rPr>
                      </w:pPr>
                      <w:r w:rsidRPr="00D248D3">
                        <w:rPr>
                          <w:rFonts w:cs="Calibri-Bold"/>
                          <w:bCs/>
                          <w:color w:val="FFFFFF" w:themeColor="background1"/>
                          <w:spacing w:val="4"/>
                          <w:sz w:val="28"/>
                          <w:szCs w:val="28"/>
                        </w:rPr>
                        <w:t xml:space="preserve">TOLL-FREE: </w:t>
                      </w:r>
                      <w:r w:rsidR="00EA1465" w:rsidRPr="00D248D3">
                        <w:rPr>
                          <w:rFonts w:cs="Calibri-Bold"/>
                          <w:b/>
                          <w:bCs/>
                          <w:color w:val="FFFFFF" w:themeColor="background1"/>
                          <w:spacing w:val="4"/>
                          <w:sz w:val="28"/>
                          <w:szCs w:val="28"/>
                        </w:rPr>
                        <w:t>888-933-1327</w:t>
                      </w:r>
                    </w:p>
                    <w:p w14:paraId="36BA229A" w14:textId="7A984415" w:rsidR="00F33562" w:rsidRPr="000B0F84" w:rsidRDefault="00F33562" w:rsidP="00F33562">
                      <w:pPr>
                        <w:pStyle w:val="ArticleText"/>
                        <w:rPr>
                          <w:rFonts w:cs="Calibri-Bold"/>
                          <w:bCs/>
                          <w:color w:val="FFFFFF" w:themeColor="background1"/>
                          <w:spacing w:val="4"/>
                          <w:szCs w:val="36"/>
                        </w:rPr>
                      </w:pPr>
                      <w:r w:rsidRPr="000B0F84">
                        <w:rPr>
                          <w:rFonts w:cs="Calibri-Bold"/>
                          <w:bCs/>
                          <w:color w:val="FFFFFF" w:themeColor="background1"/>
                          <w:spacing w:val="4"/>
                          <w:szCs w:val="36"/>
                        </w:rPr>
                        <w:t xml:space="preserve">TTY/TTD: </w:t>
                      </w:r>
                      <w:r w:rsidR="00EA1465">
                        <w:rPr>
                          <w:rFonts w:cs="Calibri-Bold"/>
                          <w:b/>
                          <w:bCs/>
                          <w:color w:val="FFFFFF" w:themeColor="background1"/>
                          <w:spacing w:val="4"/>
                          <w:szCs w:val="36"/>
                        </w:rPr>
                        <w:t>630-933-4833</w:t>
                      </w:r>
                    </w:p>
                    <w:p w14:paraId="59E68371" w14:textId="77777777" w:rsidR="00EA1465" w:rsidRDefault="00EA1465" w:rsidP="00F33562">
                      <w:pPr>
                        <w:pStyle w:val="ArticleText"/>
                        <w:rPr>
                          <w:rFonts w:cs="Calibri-Bold"/>
                          <w:bCs/>
                          <w:color w:val="FFFFFF" w:themeColor="background1"/>
                          <w:spacing w:val="4"/>
                          <w:szCs w:val="36"/>
                        </w:rPr>
                      </w:pPr>
                    </w:p>
                    <w:p w14:paraId="0B9C731A" w14:textId="117F40D2" w:rsidR="00F33562" w:rsidRPr="00F84C18" w:rsidRDefault="00EA1465" w:rsidP="00F33562">
                      <w:pPr>
                        <w:pStyle w:val="ArticleText"/>
                        <w:rPr>
                          <w:rFonts w:cs="Calibri-Bold"/>
                          <w:b/>
                          <w:bCs/>
                          <w:color w:val="FFFFFF" w:themeColor="background1"/>
                          <w:spacing w:val="4"/>
                          <w:sz w:val="28"/>
                          <w:szCs w:val="28"/>
                        </w:rPr>
                      </w:pPr>
                      <w:r w:rsidRPr="00F84C18">
                        <w:rPr>
                          <w:rFonts w:cs="Calibri-Bold"/>
                          <w:b/>
                          <w:bCs/>
                          <w:color w:val="FFFFFF" w:themeColor="background1"/>
                          <w:spacing w:val="4"/>
                          <w:sz w:val="28"/>
                          <w:szCs w:val="28"/>
                        </w:rPr>
                        <w:t>www.NM.ORG/EAP</w:t>
                      </w:r>
                    </w:p>
                    <w:p w14:paraId="0BF8707C" w14:textId="77777777" w:rsidR="00F33562" w:rsidRPr="00F84C18" w:rsidRDefault="00F33562" w:rsidP="00F33562">
                      <w:pPr>
                        <w:pStyle w:val="ArticleText"/>
                        <w:rPr>
                          <w:rFonts w:cs="Calibri-Bold"/>
                          <w:bCs/>
                          <w:color w:val="FFFFFF" w:themeColor="background1"/>
                          <w:spacing w:val="4"/>
                          <w:szCs w:val="36"/>
                        </w:rPr>
                      </w:pPr>
                    </w:p>
                    <w:p w14:paraId="7A868301" w14:textId="37A5AFB1" w:rsidR="00F33562" w:rsidRPr="00F84C18" w:rsidRDefault="00F33562" w:rsidP="00F33562">
                      <w:pPr>
                        <w:pStyle w:val="ArticleText"/>
                        <w:rPr>
                          <w:caps/>
                          <w:color w:val="FFFFFF" w:themeColor="background1"/>
                          <w:sz w:val="28"/>
                          <w:szCs w:val="28"/>
                          <w14:textOutline w14:w="9525" w14:cap="flat" w14:cmpd="sng" w14:algn="ctr">
                            <w14:solidFill>
                              <w14:srgbClr w14:val="000000"/>
                            </w14:solidFill>
                            <w14:prstDash w14:val="solid"/>
                            <w14:round/>
                          </w14:textOutline>
                        </w:rPr>
                      </w:pPr>
                      <w:r w:rsidRPr="00F84C18">
                        <w:rPr>
                          <w:rFonts w:cs="Calibri-Bold"/>
                          <w:bCs/>
                          <w:color w:val="FFFFFF" w:themeColor="background1"/>
                          <w:spacing w:val="4"/>
                          <w:sz w:val="28"/>
                          <w:szCs w:val="28"/>
                        </w:rPr>
                        <w:t xml:space="preserve">PASSWORD: </w:t>
                      </w:r>
                      <w:r w:rsidR="00D37BB6">
                        <w:rPr>
                          <w:rFonts w:cs="Calibri-Bold"/>
                          <w:b/>
                          <w:bCs/>
                          <w:color w:val="FFFFFF" w:themeColor="background1"/>
                          <w:spacing w:val="4"/>
                          <w:sz w:val="28"/>
                          <w:szCs w:val="28"/>
                        </w:rPr>
                        <w:t>PDC14</w:t>
                      </w:r>
                      <w:bookmarkStart w:id="1" w:name="_GoBack"/>
                      <w:bookmarkEnd w:id="1"/>
                    </w:p>
                    <w:p w14:paraId="155CB806" w14:textId="77777777" w:rsidR="00F33562" w:rsidRPr="00F84C18" w:rsidRDefault="00F33562" w:rsidP="00F33562">
                      <w:pPr>
                        <w:jc w:val="both"/>
                        <w:rPr>
                          <w:rFonts w:ascii="Calibri" w:hAnsi="Calibri"/>
                          <w:color w:val="FFFFFF" w:themeColor="background1"/>
                          <w:lang w:val="en-US"/>
                        </w:rPr>
                      </w:pPr>
                    </w:p>
                    <w:p w14:paraId="210C7EFF" w14:textId="77777777" w:rsidR="00F33562" w:rsidRPr="00F84C18" w:rsidRDefault="00F33562" w:rsidP="00F33562">
                      <w:pPr>
                        <w:jc w:val="both"/>
                        <w:rPr>
                          <w:rFonts w:ascii="Calibri" w:hAnsi="Calibri"/>
                          <w:color w:val="FFFFFF" w:themeColor="background1"/>
                          <w:lang w:val="en-US"/>
                        </w:rPr>
                      </w:pPr>
                    </w:p>
                    <w:p w14:paraId="7230ED1C" w14:textId="32069513" w:rsidR="00AE169C" w:rsidRPr="00F84C18" w:rsidRDefault="00AE169C" w:rsidP="00F5457B">
                      <w:pPr>
                        <w:pStyle w:val="ArticleText"/>
                        <w:rPr>
                          <w:caps/>
                          <w:color w:val="FFFFFF" w:themeColor="background1"/>
                          <w:sz w:val="12"/>
                          <w14:textOutline w14:w="9525" w14:cap="flat" w14:cmpd="sng" w14:algn="ctr">
                            <w14:solidFill>
                              <w14:srgbClr w14:val="000000"/>
                            </w14:solidFill>
                            <w14:prstDash w14:val="solid"/>
                            <w14:round/>
                          </w14:textOutline>
                        </w:rPr>
                      </w:pPr>
                    </w:p>
                  </w:txbxContent>
                </v:textbox>
                <w10:wrap type="square"/>
              </v:shape>
            </w:pict>
          </mc:Fallback>
        </mc:AlternateContent>
      </w:r>
      <w:r w:rsidR="0044584D">
        <w:rPr>
          <w:noProof/>
          <w:lang w:val="en-US" w:eastAsia="en-US"/>
        </w:rPr>
        <mc:AlternateContent>
          <mc:Choice Requires="wps">
            <w:drawing>
              <wp:anchor distT="0" distB="0" distL="114300" distR="114300" simplePos="0" relativeHeight="251664384" behindDoc="0" locked="0" layoutInCell="1" allowOverlap="1" wp14:anchorId="0A64C32A" wp14:editId="326C9938">
                <wp:simplePos x="0" y="0"/>
                <wp:positionH relativeFrom="column">
                  <wp:posOffset>2728595</wp:posOffset>
                </wp:positionH>
                <wp:positionV relativeFrom="paragraph">
                  <wp:posOffset>7474585</wp:posOffset>
                </wp:positionV>
                <wp:extent cx="2321560" cy="2332355"/>
                <wp:effectExtent l="0" t="0" r="0" b="4445"/>
                <wp:wrapNone/>
                <wp:docPr id="60" name="Text Box 60"/>
                <wp:cNvGraphicFramePr/>
                <a:graphic xmlns:a="http://schemas.openxmlformats.org/drawingml/2006/main">
                  <a:graphicData uri="http://schemas.microsoft.com/office/word/2010/wordprocessingShape">
                    <wps:wsp>
                      <wps:cNvSpPr txBox="1"/>
                      <wps:spPr>
                        <a:xfrm>
                          <a:off x="0" y="0"/>
                          <a:ext cx="2321560" cy="23323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3957DE8" w14:textId="0AC6D627" w:rsidR="00AE169C" w:rsidRPr="0044584D" w:rsidRDefault="00AE169C" w:rsidP="00B42BE2">
                            <w:pPr>
                              <w:rPr>
                                <w:bCs/>
                                <w:color w:val="FFFFFF" w:themeColor="background1"/>
                                <w:sz w:val="44"/>
                                <w:szCs w:val="40"/>
                                <w:lang w:val="en-US"/>
                              </w:rPr>
                            </w:pPr>
                            <w:r w:rsidRPr="0044584D">
                              <w:rPr>
                                <w:bCs/>
                                <w:color w:val="FFFFFF" w:themeColor="background1"/>
                                <w:sz w:val="44"/>
                                <w:szCs w:val="40"/>
                                <w:lang w:val="en-US"/>
                              </w:rPr>
                              <w:t>TALKING WITH TEENAGERS ABOUT VIOLENCE</w:t>
                            </w:r>
                          </w:p>
                          <w:p w14:paraId="200C2AFA" w14:textId="77777777" w:rsidR="00AE169C" w:rsidRPr="008415B4" w:rsidRDefault="00AE169C" w:rsidP="008415B4">
                            <w:pPr>
                              <w:rPr>
                                <w:sz w:val="36"/>
                              </w:rPr>
                            </w:pPr>
                          </w:p>
                          <w:p w14:paraId="568F7FD5" w14:textId="77777777" w:rsidR="00AE169C" w:rsidRPr="008415B4" w:rsidRDefault="00AE169C" w:rsidP="008415B4"/>
                          <w:p w14:paraId="35AC0E94" w14:textId="76A1F5DA" w:rsidR="00AE169C" w:rsidRPr="008415B4" w:rsidRDefault="00AE169C" w:rsidP="005300C8">
                            <w:pPr>
                              <w:pStyle w:val="Heading1"/>
                              <w:spacing w:line="192" w:lineRule="auto"/>
                              <w:rPr>
                                <w:color w:val="FFFFFF" w:themeColor="background1"/>
                                <w:w w:val="80"/>
                                <w:sz w:val="60"/>
                                <w:szCs w:val="60"/>
                              </w:rPr>
                            </w:pPr>
                            <w:r w:rsidRPr="008415B4">
                              <w:rPr>
                                <w:color w:val="FFFFFF" w:themeColor="background1"/>
                                <w:w w:val="80"/>
                                <w:sz w:val="60"/>
                                <w:szCs w:val="60"/>
                              </w:rPr>
                              <w:t xml:space="preserve">PG: </w:t>
                            </w:r>
                            <w:r>
                              <w:rPr>
                                <w:color w:val="FFFFFF" w:themeColor="background1"/>
                                <w:w w:val="80"/>
                                <w:sz w:val="60"/>
                                <w:szCs w:val="60"/>
                              </w:rPr>
                              <w:t>7</w:t>
                            </w:r>
                          </w:p>
                          <w:p w14:paraId="24B804A8" w14:textId="77777777" w:rsidR="00AE169C" w:rsidRPr="008415B4" w:rsidRDefault="00AE169C" w:rsidP="005300C8">
                            <w:pPr>
                              <w:widowControl w:val="0"/>
                              <w:autoSpaceDE w:val="0"/>
                              <w:autoSpaceDN w:val="0"/>
                              <w:adjustRightInd w:val="0"/>
                              <w:textAlignment w:val="center"/>
                              <w:rPr>
                                <w:rFonts w:cs="CenturyGothic-Bold"/>
                                <w:bCs/>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4C32A" id="Text Box 60" o:spid="_x0000_s1028" type="#_x0000_t202" style="position:absolute;margin-left:214.85pt;margin-top:588.55pt;width:182.8pt;height:183.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" filled="f" stroked="f">
                <v:textbox>
                  <w:txbxContent>
                    <w:p w14:paraId="13957DE8" w14:textId="0AC6D627" w:rsidR="00AE169C" w:rsidRPr="0044584D" w:rsidRDefault="00AE169C" w:rsidP="00B42BE2">
                      <w:pPr>
                        <w:rPr>
                          <w:bCs/>
                          <w:color w:val="FFFFFF" w:themeColor="background1"/>
                          <w:sz w:val="44"/>
                          <w:szCs w:val="40"/>
                          <w:lang w:val="en-US"/>
                        </w:rPr>
                      </w:pPr>
                      <w:r w:rsidRPr="0044584D">
                        <w:rPr>
                          <w:bCs/>
                          <w:color w:val="FFFFFF" w:themeColor="background1"/>
                          <w:sz w:val="44"/>
                          <w:szCs w:val="40"/>
                          <w:lang w:val="en-US"/>
                        </w:rPr>
                        <w:t>TALKING WITH TEENAGERS ABOUT VIOLENCE</w:t>
                      </w:r>
                    </w:p>
                    <w:p w14:paraId="200C2AFA" w14:textId="77777777" w:rsidR="00AE169C" w:rsidRPr="008415B4" w:rsidRDefault="00AE169C" w:rsidP="008415B4">
                      <w:pPr>
                        <w:rPr>
                          <w:sz w:val="36"/>
                        </w:rPr>
                      </w:pPr>
                    </w:p>
                    <w:p w14:paraId="568F7FD5" w14:textId="77777777" w:rsidR="00AE169C" w:rsidRPr="008415B4" w:rsidRDefault="00AE169C" w:rsidP="008415B4"/>
                    <w:p w14:paraId="35AC0E94" w14:textId="76A1F5DA" w:rsidR="00AE169C" w:rsidRPr="008415B4" w:rsidRDefault="00AE169C" w:rsidP="005300C8">
                      <w:pPr>
                        <w:pStyle w:val="Heading1"/>
                        <w:spacing w:line="192" w:lineRule="auto"/>
                        <w:rPr>
                          <w:color w:val="FFFFFF" w:themeColor="background1"/>
                          <w:w w:val="80"/>
                          <w:sz w:val="60"/>
                          <w:szCs w:val="60"/>
                        </w:rPr>
                      </w:pPr>
                      <w:r w:rsidRPr="008415B4">
                        <w:rPr>
                          <w:color w:val="FFFFFF" w:themeColor="background1"/>
                          <w:w w:val="80"/>
                          <w:sz w:val="60"/>
                          <w:szCs w:val="60"/>
                        </w:rPr>
                        <w:t xml:space="preserve">PG: </w:t>
                      </w:r>
                      <w:r>
                        <w:rPr>
                          <w:color w:val="FFFFFF" w:themeColor="background1"/>
                          <w:w w:val="80"/>
                          <w:sz w:val="60"/>
                          <w:szCs w:val="60"/>
                        </w:rPr>
                        <w:t>7</w:t>
                      </w:r>
                    </w:p>
                    <w:p w14:paraId="24B804A8" w14:textId="77777777" w:rsidR="00AE169C" w:rsidRPr="008415B4" w:rsidRDefault="00AE169C" w:rsidP="005300C8">
                      <w:pPr>
                        <w:widowControl w:val="0"/>
                        <w:autoSpaceDE w:val="0"/>
                        <w:autoSpaceDN w:val="0"/>
                        <w:adjustRightInd w:val="0"/>
                        <w:textAlignment w:val="center"/>
                        <w:rPr>
                          <w:rFonts w:cs="CenturyGothic-Bold"/>
                          <w:bCs/>
                          <w:color w:val="FFFFFF" w:themeColor="background1"/>
                          <w:sz w:val="40"/>
                          <w:szCs w:val="40"/>
                        </w:rPr>
                      </w:pPr>
                    </w:p>
                  </w:txbxContent>
                </v:textbox>
              </v:shape>
            </w:pict>
          </mc:Fallback>
        </mc:AlternateContent>
      </w:r>
      <w:r w:rsidR="0044584D">
        <w:rPr>
          <w:noProof/>
          <w:lang w:val="en-US" w:eastAsia="en-US"/>
        </w:rPr>
        <mc:AlternateContent>
          <mc:Choice Requires="wps">
            <w:drawing>
              <wp:anchor distT="0" distB="0" distL="114300" distR="114300" simplePos="0" relativeHeight="251665408" behindDoc="0" locked="0" layoutInCell="1" allowOverlap="1" wp14:anchorId="4CD75EF8" wp14:editId="3C62B954">
                <wp:simplePos x="0" y="0"/>
                <wp:positionH relativeFrom="column">
                  <wp:posOffset>5214620</wp:posOffset>
                </wp:positionH>
                <wp:positionV relativeFrom="paragraph">
                  <wp:posOffset>7481870</wp:posOffset>
                </wp:positionV>
                <wp:extent cx="2170430" cy="2176780"/>
                <wp:effectExtent l="0" t="0" r="0" b="7620"/>
                <wp:wrapNone/>
                <wp:docPr id="70" name="Text Box 70"/>
                <wp:cNvGraphicFramePr/>
                <a:graphic xmlns:a="http://schemas.openxmlformats.org/drawingml/2006/main">
                  <a:graphicData uri="http://schemas.microsoft.com/office/word/2010/wordprocessingShape">
                    <wps:wsp>
                      <wps:cNvSpPr txBox="1"/>
                      <wps:spPr>
                        <a:xfrm>
                          <a:off x="0" y="0"/>
                          <a:ext cx="2170430" cy="21767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7B4209" w14:textId="4C3F205F" w:rsidR="00AE169C" w:rsidRPr="0044584D" w:rsidRDefault="00AE169C" w:rsidP="008E6F15">
                            <w:pPr>
                              <w:rPr>
                                <w:rFonts w:eastAsiaTheme="majorEastAsia" w:cstheme="majorBidi"/>
                                <w:bCs/>
                                <w:color w:val="FFFFFF" w:themeColor="background1"/>
                                <w:spacing w:val="-10"/>
                                <w:sz w:val="48"/>
                                <w:szCs w:val="40"/>
                                <w:lang w:val="en-US" w:eastAsia="zh-CN"/>
                              </w:rPr>
                            </w:pPr>
                            <w:r w:rsidRPr="0044584D">
                              <w:rPr>
                                <w:rFonts w:eastAsiaTheme="majorEastAsia" w:cstheme="majorBidi"/>
                                <w:bCs/>
                                <w:color w:val="FFFFFF" w:themeColor="background1"/>
                                <w:spacing w:val="-10"/>
                                <w:sz w:val="48"/>
                                <w:szCs w:val="40"/>
                                <w:lang w:val="en-US" w:eastAsia="zh-CN"/>
                              </w:rPr>
                              <w:t>GETTING A GOOD NIGHT’S SLEEP</w:t>
                            </w:r>
                          </w:p>
                          <w:p w14:paraId="39552C69" w14:textId="77777777" w:rsidR="00AE169C" w:rsidRPr="0044584D" w:rsidRDefault="00AE169C" w:rsidP="008415B4">
                            <w:pPr>
                              <w:rPr>
                                <w:rFonts w:eastAsiaTheme="majorEastAsia" w:cstheme="majorBidi"/>
                                <w:bCs/>
                                <w:color w:val="FFFFFF" w:themeColor="background1"/>
                                <w:spacing w:val="-10"/>
                                <w:szCs w:val="40"/>
                                <w:lang w:val="en-US" w:eastAsia="zh-CN"/>
                              </w:rPr>
                            </w:pPr>
                          </w:p>
                          <w:p w14:paraId="0B3EBAAF" w14:textId="77777777" w:rsidR="00AE169C" w:rsidRPr="00B42BE2" w:rsidRDefault="00AE169C" w:rsidP="008415B4">
                            <w:pPr>
                              <w:rPr>
                                <w:rFonts w:eastAsiaTheme="majorEastAsia" w:cstheme="majorBidi"/>
                                <w:bCs/>
                                <w:color w:val="FFFFFF" w:themeColor="background1"/>
                                <w:spacing w:val="-10"/>
                                <w:sz w:val="40"/>
                                <w:szCs w:val="40"/>
                                <w:lang w:val="en-US" w:eastAsia="zh-CN"/>
                              </w:rPr>
                            </w:pPr>
                          </w:p>
                          <w:p w14:paraId="49F958EE" w14:textId="77777777" w:rsidR="00AE169C" w:rsidRPr="008415B4" w:rsidRDefault="00AE169C" w:rsidP="008415B4"/>
                          <w:p w14:paraId="1835B15E" w14:textId="42E924C5" w:rsidR="00AE169C" w:rsidRPr="008415B4" w:rsidRDefault="00AE169C" w:rsidP="005300C8">
                            <w:pPr>
                              <w:pStyle w:val="Heading1"/>
                              <w:spacing w:line="192" w:lineRule="auto"/>
                              <w:rPr>
                                <w:color w:val="FFFFFF" w:themeColor="background1"/>
                                <w:w w:val="80"/>
                                <w:sz w:val="60"/>
                                <w:szCs w:val="60"/>
                              </w:rPr>
                            </w:pPr>
                            <w:r w:rsidRPr="008415B4">
                              <w:rPr>
                                <w:color w:val="FFFFFF" w:themeColor="background1"/>
                                <w:w w:val="80"/>
                                <w:sz w:val="60"/>
                                <w:szCs w:val="60"/>
                              </w:rPr>
                              <w:t xml:space="preserve">PG: </w:t>
                            </w:r>
                            <w:r>
                              <w:rPr>
                                <w:color w:val="FFFFFF" w:themeColor="background1"/>
                                <w:w w:val="80"/>
                                <w:sz w:val="60"/>
                                <w:szCs w:val="60"/>
                              </w:rPr>
                              <w:t>9</w:t>
                            </w:r>
                          </w:p>
                          <w:p w14:paraId="5EE229A8" w14:textId="77777777" w:rsidR="00AE169C" w:rsidRPr="008415B4" w:rsidRDefault="00AE169C" w:rsidP="005300C8">
                            <w:pPr>
                              <w:widowControl w:val="0"/>
                              <w:autoSpaceDE w:val="0"/>
                              <w:autoSpaceDN w:val="0"/>
                              <w:adjustRightInd w:val="0"/>
                              <w:spacing w:line="288" w:lineRule="auto"/>
                              <w:textAlignment w:val="center"/>
                              <w:rPr>
                                <w:rFonts w:cs="CenturyGothic-Bold"/>
                                <w:bCs/>
                                <w:caps/>
                                <w:color w:val="FFFFFF" w:themeColor="background1"/>
                                <w:sz w:val="40"/>
                                <w:szCs w:val="40"/>
                              </w:rPr>
                            </w:pPr>
                          </w:p>
                          <w:p w14:paraId="2564E8F3" w14:textId="77777777" w:rsidR="00AE169C" w:rsidRPr="008415B4" w:rsidRDefault="00AE169C" w:rsidP="005300C8">
                            <w:pPr>
                              <w:widowControl w:val="0"/>
                              <w:autoSpaceDE w:val="0"/>
                              <w:autoSpaceDN w:val="0"/>
                              <w:adjustRightInd w:val="0"/>
                              <w:textAlignment w:val="center"/>
                              <w:rPr>
                                <w:rFonts w:cs="CenturyGothic-Bold"/>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5EF8" id="Text Box 70" o:spid="_x0000_s1029" type="#_x0000_t202" style="position:absolute;margin-left:410.6pt;margin-top:589.1pt;width:170.9pt;height:17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" filled="f" stroked="f">
                <v:textbox>
                  <w:txbxContent>
                    <w:p w14:paraId="277B4209" w14:textId="4C3F205F" w:rsidR="00AE169C" w:rsidRPr="0044584D" w:rsidRDefault="00AE169C" w:rsidP="008E6F15">
                      <w:pPr>
                        <w:rPr>
                          <w:rFonts w:eastAsiaTheme="majorEastAsia" w:cstheme="majorBidi"/>
                          <w:bCs/>
                          <w:color w:val="FFFFFF" w:themeColor="background1"/>
                          <w:spacing w:val="-10"/>
                          <w:sz w:val="48"/>
                          <w:szCs w:val="40"/>
                          <w:lang w:val="en-US" w:eastAsia="zh-CN"/>
                        </w:rPr>
                      </w:pPr>
                      <w:r w:rsidRPr="0044584D">
                        <w:rPr>
                          <w:rFonts w:eastAsiaTheme="majorEastAsia" w:cstheme="majorBidi"/>
                          <w:bCs/>
                          <w:color w:val="FFFFFF" w:themeColor="background1"/>
                          <w:spacing w:val="-10"/>
                          <w:sz w:val="48"/>
                          <w:szCs w:val="40"/>
                          <w:lang w:val="en-US" w:eastAsia="zh-CN"/>
                        </w:rPr>
                        <w:t>GETTING A GOOD NIGHT’S SLEEP</w:t>
                      </w:r>
                    </w:p>
                    <w:p w14:paraId="39552C69" w14:textId="77777777" w:rsidR="00AE169C" w:rsidRPr="0044584D" w:rsidRDefault="00AE169C" w:rsidP="008415B4">
                      <w:pPr>
                        <w:rPr>
                          <w:rFonts w:eastAsiaTheme="majorEastAsia" w:cstheme="majorBidi"/>
                          <w:bCs/>
                          <w:color w:val="FFFFFF" w:themeColor="background1"/>
                          <w:spacing w:val="-10"/>
                          <w:szCs w:val="40"/>
                          <w:lang w:val="en-US" w:eastAsia="zh-CN"/>
                        </w:rPr>
                      </w:pPr>
                    </w:p>
                    <w:p w14:paraId="0B3EBAAF" w14:textId="77777777" w:rsidR="00AE169C" w:rsidRPr="00B42BE2" w:rsidRDefault="00AE169C" w:rsidP="008415B4">
                      <w:pPr>
                        <w:rPr>
                          <w:rFonts w:eastAsiaTheme="majorEastAsia" w:cstheme="majorBidi"/>
                          <w:bCs/>
                          <w:color w:val="FFFFFF" w:themeColor="background1"/>
                          <w:spacing w:val="-10"/>
                          <w:sz w:val="40"/>
                          <w:szCs w:val="40"/>
                          <w:lang w:val="en-US" w:eastAsia="zh-CN"/>
                        </w:rPr>
                      </w:pPr>
                    </w:p>
                    <w:p w14:paraId="49F958EE" w14:textId="77777777" w:rsidR="00AE169C" w:rsidRPr="008415B4" w:rsidRDefault="00AE169C" w:rsidP="008415B4"/>
                    <w:p w14:paraId="1835B15E" w14:textId="42E924C5" w:rsidR="00AE169C" w:rsidRPr="008415B4" w:rsidRDefault="00AE169C" w:rsidP="005300C8">
                      <w:pPr>
                        <w:pStyle w:val="Heading1"/>
                        <w:spacing w:line="192" w:lineRule="auto"/>
                        <w:rPr>
                          <w:color w:val="FFFFFF" w:themeColor="background1"/>
                          <w:w w:val="80"/>
                          <w:sz w:val="60"/>
                          <w:szCs w:val="60"/>
                        </w:rPr>
                      </w:pPr>
                      <w:r w:rsidRPr="008415B4">
                        <w:rPr>
                          <w:color w:val="FFFFFF" w:themeColor="background1"/>
                          <w:w w:val="80"/>
                          <w:sz w:val="60"/>
                          <w:szCs w:val="60"/>
                        </w:rPr>
                        <w:t xml:space="preserve">PG: </w:t>
                      </w:r>
                      <w:r>
                        <w:rPr>
                          <w:color w:val="FFFFFF" w:themeColor="background1"/>
                          <w:w w:val="80"/>
                          <w:sz w:val="60"/>
                          <w:szCs w:val="60"/>
                        </w:rPr>
                        <w:t>9</w:t>
                      </w:r>
                    </w:p>
                    <w:p w14:paraId="5EE229A8" w14:textId="77777777" w:rsidR="00AE169C" w:rsidRPr="008415B4" w:rsidRDefault="00AE169C" w:rsidP="005300C8">
                      <w:pPr>
                        <w:widowControl w:val="0"/>
                        <w:autoSpaceDE w:val="0"/>
                        <w:autoSpaceDN w:val="0"/>
                        <w:adjustRightInd w:val="0"/>
                        <w:spacing w:line="288" w:lineRule="auto"/>
                        <w:textAlignment w:val="center"/>
                        <w:rPr>
                          <w:rFonts w:cs="CenturyGothic-Bold"/>
                          <w:bCs/>
                          <w:caps/>
                          <w:color w:val="FFFFFF" w:themeColor="background1"/>
                          <w:sz w:val="40"/>
                          <w:szCs w:val="40"/>
                        </w:rPr>
                      </w:pPr>
                    </w:p>
                    <w:p w14:paraId="2564E8F3" w14:textId="77777777" w:rsidR="00AE169C" w:rsidRPr="008415B4" w:rsidRDefault="00AE169C" w:rsidP="005300C8">
                      <w:pPr>
                        <w:widowControl w:val="0"/>
                        <w:autoSpaceDE w:val="0"/>
                        <w:autoSpaceDN w:val="0"/>
                        <w:adjustRightInd w:val="0"/>
                        <w:textAlignment w:val="center"/>
                        <w:rPr>
                          <w:rFonts w:cs="CenturyGothic-Bold"/>
                          <w:bCs/>
                          <w:color w:val="FFFFFF" w:themeColor="background1"/>
                          <w:sz w:val="36"/>
                          <w:szCs w:val="36"/>
                        </w:rPr>
                      </w:pPr>
                    </w:p>
                  </w:txbxContent>
                </v:textbox>
              </v:shape>
            </w:pict>
          </mc:Fallback>
        </mc:AlternateContent>
      </w:r>
      <w:r w:rsidR="008E6F15">
        <w:rPr>
          <w:noProof/>
          <w:lang w:val="en-US" w:eastAsia="en-US"/>
        </w:rPr>
        <w:drawing>
          <wp:anchor distT="0" distB="0" distL="114300" distR="114300" simplePos="0" relativeHeight="251642865" behindDoc="1" locked="0" layoutInCell="1" allowOverlap="1" wp14:anchorId="2A7DB88E" wp14:editId="324132AD">
            <wp:simplePos x="0" y="0"/>
            <wp:positionH relativeFrom="column">
              <wp:posOffset>0</wp:posOffset>
            </wp:positionH>
            <wp:positionV relativeFrom="paragraph">
              <wp:posOffset>0</wp:posOffset>
            </wp:positionV>
            <wp:extent cx="7772400" cy="100584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US_FirstPage.jpg"/>
                    <pic:cNvPicPr/>
                  </pic:nvPicPr>
                  <pic:blipFill>
                    <a:blip r:embed="rId8">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E92CC7">
        <w:rPr>
          <w:noProof/>
          <w:lang w:val="en-US" w:eastAsia="en-US"/>
        </w:rPr>
        <mc:AlternateContent>
          <mc:Choice Requires="wps">
            <w:drawing>
              <wp:anchor distT="0" distB="0" distL="114300" distR="114300" simplePos="0" relativeHeight="251662336" behindDoc="0" locked="0" layoutInCell="1" allowOverlap="1" wp14:anchorId="51BED1C3" wp14:editId="2E319220">
                <wp:simplePos x="0" y="0"/>
                <wp:positionH relativeFrom="column">
                  <wp:posOffset>2729230</wp:posOffset>
                </wp:positionH>
                <wp:positionV relativeFrom="paragraph">
                  <wp:posOffset>5093970</wp:posOffset>
                </wp:positionV>
                <wp:extent cx="2348865" cy="216281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348865" cy="216281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0F7F3BC" w14:textId="77777777" w:rsidR="00AE169C" w:rsidRPr="008E6F15" w:rsidRDefault="00AE169C" w:rsidP="008E6F15">
                            <w:pPr>
                              <w:rPr>
                                <w:rFonts w:cs="CenturyGothic-Bold"/>
                                <w:bCs/>
                                <w:caps/>
                                <w:color w:val="FFFFFF" w:themeColor="background1"/>
                                <w:sz w:val="40"/>
                                <w:szCs w:val="42"/>
                                <w:lang w:val="en-US"/>
                              </w:rPr>
                            </w:pPr>
                            <w:r w:rsidRPr="0044584D">
                              <w:rPr>
                                <w:rFonts w:cs="CenturyGothic-Bold"/>
                                <w:bCs/>
                                <w:caps/>
                                <w:color w:val="FFFFFF" w:themeColor="background1"/>
                                <w:sz w:val="52"/>
                                <w:szCs w:val="42"/>
                                <w:lang w:val="en-US"/>
                              </w:rPr>
                              <w:t>Stress and Your Body</w:t>
                            </w:r>
                          </w:p>
                          <w:p w14:paraId="5C4A2765" w14:textId="77777777" w:rsidR="00AE169C" w:rsidRPr="0044584D" w:rsidRDefault="00AE169C" w:rsidP="008415B4">
                            <w:pPr>
                              <w:rPr>
                                <w:sz w:val="96"/>
                              </w:rPr>
                            </w:pPr>
                          </w:p>
                          <w:p w14:paraId="39DE13CC" w14:textId="77777777" w:rsidR="00AE169C" w:rsidRPr="008415B4" w:rsidRDefault="00AE169C" w:rsidP="008415B4">
                            <w:pPr>
                              <w:pStyle w:val="Heading1"/>
                              <w:rPr>
                                <w:color w:val="FFFFFF" w:themeColor="background1"/>
                                <w:w w:val="80"/>
                                <w:sz w:val="60"/>
                                <w:szCs w:val="60"/>
                              </w:rPr>
                            </w:pPr>
                            <w:r w:rsidRPr="008415B4">
                              <w:rPr>
                                <w:color w:val="FFFFFF" w:themeColor="background1"/>
                                <w:w w:val="80"/>
                                <w:sz w:val="60"/>
                                <w:szCs w:val="60"/>
                              </w:rPr>
                              <w:t>PG: 2</w:t>
                            </w:r>
                          </w:p>
                          <w:p w14:paraId="17AA4038" w14:textId="77777777" w:rsidR="00AE169C" w:rsidRPr="008415B4" w:rsidRDefault="00AE169C" w:rsidP="008415B4">
                            <w:pPr>
                              <w:widowControl w:val="0"/>
                              <w:autoSpaceDE w:val="0"/>
                              <w:autoSpaceDN w:val="0"/>
                              <w:adjustRightInd w:val="0"/>
                              <w:textAlignment w:val="center"/>
                              <w:rPr>
                                <w:rFonts w:cs="CenturyGothic-Bold"/>
                                <w:bCs/>
                                <w:caps/>
                                <w:color w:val="FFFFFF" w:themeColor="background1"/>
                                <w:sz w:val="42"/>
                                <w:szCs w:val="4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ED1C3" id="Text Box 53" o:spid="_x0000_s1030" type="#_x0000_t202" style="position:absolute;margin-left:214.9pt;margin-top:401.1pt;width:184.95pt;height:170.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" filled="f" stroked="f">
                <v:textbox>
                  <w:txbxContent>
                    <w:p w14:paraId="30F7F3BC" w14:textId="77777777" w:rsidR="00AE169C" w:rsidRPr="008E6F15" w:rsidRDefault="00AE169C" w:rsidP="008E6F15">
                      <w:pPr>
                        <w:rPr>
                          <w:rFonts w:cs="CenturyGothic-Bold"/>
                          <w:bCs/>
                          <w:caps/>
                          <w:color w:val="FFFFFF" w:themeColor="background1"/>
                          <w:sz w:val="40"/>
                          <w:szCs w:val="42"/>
                          <w:lang w:val="en-US"/>
                        </w:rPr>
                      </w:pPr>
                      <w:r w:rsidRPr="0044584D">
                        <w:rPr>
                          <w:rFonts w:cs="CenturyGothic-Bold"/>
                          <w:bCs/>
                          <w:caps/>
                          <w:color w:val="FFFFFF" w:themeColor="background1"/>
                          <w:sz w:val="52"/>
                          <w:szCs w:val="42"/>
                          <w:lang w:val="en-US"/>
                        </w:rPr>
                        <w:t>Stress and Your Body</w:t>
                      </w:r>
                    </w:p>
                    <w:p w14:paraId="5C4A2765" w14:textId="77777777" w:rsidR="00AE169C" w:rsidRPr="0044584D" w:rsidRDefault="00AE169C" w:rsidP="008415B4">
                      <w:pPr>
                        <w:rPr>
                          <w:sz w:val="96"/>
                        </w:rPr>
                      </w:pPr>
                    </w:p>
                    <w:p w14:paraId="39DE13CC" w14:textId="77777777" w:rsidR="00AE169C" w:rsidRPr="008415B4" w:rsidRDefault="00AE169C" w:rsidP="008415B4">
                      <w:pPr>
                        <w:pStyle w:val="Heading1"/>
                        <w:rPr>
                          <w:color w:val="FFFFFF" w:themeColor="background1"/>
                          <w:w w:val="80"/>
                          <w:sz w:val="60"/>
                          <w:szCs w:val="60"/>
                        </w:rPr>
                      </w:pPr>
                      <w:r w:rsidRPr="008415B4">
                        <w:rPr>
                          <w:color w:val="FFFFFF" w:themeColor="background1"/>
                          <w:w w:val="80"/>
                          <w:sz w:val="60"/>
                          <w:szCs w:val="60"/>
                        </w:rPr>
                        <w:t>PG: 2</w:t>
                      </w:r>
                    </w:p>
                    <w:p w14:paraId="17AA4038" w14:textId="77777777" w:rsidR="00AE169C" w:rsidRPr="008415B4" w:rsidRDefault="00AE169C" w:rsidP="008415B4">
                      <w:pPr>
                        <w:widowControl w:val="0"/>
                        <w:autoSpaceDE w:val="0"/>
                        <w:autoSpaceDN w:val="0"/>
                        <w:adjustRightInd w:val="0"/>
                        <w:textAlignment w:val="center"/>
                        <w:rPr>
                          <w:rFonts w:cs="CenturyGothic-Bold"/>
                          <w:bCs/>
                          <w:caps/>
                          <w:color w:val="FFFFFF" w:themeColor="background1"/>
                          <w:sz w:val="42"/>
                          <w:szCs w:val="42"/>
                        </w:rPr>
                      </w:pPr>
                    </w:p>
                  </w:txbxContent>
                </v:textbox>
              </v:shape>
            </w:pict>
          </mc:Fallback>
        </mc:AlternateContent>
      </w:r>
      <w:r w:rsidR="00E92CC7">
        <w:rPr>
          <w:noProof/>
          <w:lang w:val="en-US" w:eastAsia="en-US"/>
        </w:rPr>
        <mc:AlternateContent>
          <mc:Choice Requires="wps">
            <w:drawing>
              <wp:anchor distT="0" distB="0" distL="114300" distR="114300" simplePos="0" relativeHeight="251663360" behindDoc="0" locked="0" layoutInCell="1" allowOverlap="1" wp14:anchorId="38820DA1" wp14:editId="58264502">
                <wp:simplePos x="0" y="0"/>
                <wp:positionH relativeFrom="column">
                  <wp:posOffset>5241290</wp:posOffset>
                </wp:positionH>
                <wp:positionV relativeFrom="paragraph">
                  <wp:posOffset>5085243</wp:posOffset>
                </wp:positionV>
                <wp:extent cx="2308860" cy="214439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2308860" cy="21443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ED14E6" w14:textId="162F6F7B" w:rsidR="00AE169C" w:rsidRPr="0044584D" w:rsidRDefault="00AE169C" w:rsidP="0044584D">
                            <w:pPr>
                              <w:pStyle w:val="Heading1"/>
                              <w:rPr>
                                <w:rFonts w:cs="CenturyGothic-Bold"/>
                                <w:bCs/>
                                <w:color w:val="FFFFFF" w:themeColor="background1"/>
                                <w:sz w:val="52"/>
                                <w:szCs w:val="40"/>
                              </w:rPr>
                            </w:pPr>
                            <w:r w:rsidRPr="0044584D">
                              <w:rPr>
                                <w:rFonts w:cs="CenturyGothic-Bold"/>
                                <w:bCs/>
                                <w:color w:val="FFFFFF" w:themeColor="background1"/>
                                <w:sz w:val="52"/>
                                <w:szCs w:val="40"/>
                              </w:rPr>
                              <w:t xml:space="preserve">FOR A </w:t>
                            </w:r>
                            <w:r w:rsidRPr="0044584D">
                              <w:rPr>
                                <w:rFonts w:cs="CenturyGothic-Bold"/>
                                <w:bCs/>
                                <w:color w:val="FFFFFF" w:themeColor="background1"/>
                                <w:sz w:val="52"/>
                                <w:szCs w:val="40"/>
                              </w:rPr>
                              <w:br/>
                              <w:t>FIT FAMILY</w:t>
                            </w:r>
                          </w:p>
                          <w:p w14:paraId="07A0CDBC" w14:textId="77777777" w:rsidR="00AE169C" w:rsidRDefault="00AE169C" w:rsidP="005300C8">
                            <w:pPr>
                              <w:pStyle w:val="Heading1"/>
                              <w:spacing w:line="192" w:lineRule="auto"/>
                              <w:rPr>
                                <w:color w:val="FFFFFF" w:themeColor="background1"/>
                                <w:w w:val="80"/>
                                <w:sz w:val="60"/>
                                <w:szCs w:val="60"/>
                              </w:rPr>
                            </w:pPr>
                          </w:p>
                          <w:p w14:paraId="0DDD2C39" w14:textId="77777777" w:rsidR="00AE169C" w:rsidRPr="0044584D" w:rsidRDefault="00AE169C" w:rsidP="00B42BE2">
                            <w:pPr>
                              <w:rPr>
                                <w:sz w:val="44"/>
                              </w:rPr>
                            </w:pPr>
                          </w:p>
                          <w:p w14:paraId="78F64891" w14:textId="77777777" w:rsidR="00AE169C" w:rsidRPr="00B42BE2" w:rsidRDefault="00AE169C" w:rsidP="00B42BE2"/>
                          <w:p w14:paraId="209259B5" w14:textId="1C317BDE" w:rsidR="00AE169C" w:rsidRPr="008415B4" w:rsidRDefault="00AE169C" w:rsidP="005300C8">
                            <w:pPr>
                              <w:pStyle w:val="Heading1"/>
                              <w:spacing w:line="192" w:lineRule="auto"/>
                              <w:rPr>
                                <w:color w:val="FFFFFF" w:themeColor="background1"/>
                                <w:w w:val="80"/>
                                <w:sz w:val="60"/>
                                <w:szCs w:val="60"/>
                              </w:rPr>
                            </w:pPr>
                            <w:r w:rsidRPr="008415B4">
                              <w:rPr>
                                <w:color w:val="FFFFFF" w:themeColor="background1"/>
                                <w:w w:val="80"/>
                                <w:sz w:val="60"/>
                                <w:szCs w:val="60"/>
                              </w:rPr>
                              <w:t xml:space="preserve">PG: </w:t>
                            </w:r>
                            <w:r>
                              <w:rPr>
                                <w:color w:val="FFFFFF" w:themeColor="background1"/>
                                <w:w w:val="80"/>
                                <w:sz w:val="60"/>
                                <w:szCs w:val="60"/>
                              </w:rPr>
                              <w:t>4</w:t>
                            </w:r>
                          </w:p>
                          <w:p w14:paraId="29884740" w14:textId="77777777" w:rsidR="00AE169C" w:rsidRPr="008415B4" w:rsidRDefault="00AE169C" w:rsidP="005300C8">
                            <w:pPr>
                              <w:widowControl w:val="0"/>
                              <w:autoSpaceDE w:val="0"/>
                              <w:autoSpaceDN w:val="0"/>
                              <w:adjustRightInd w:val="0"/>
                              <w:textAlignment w:val="center"/>
                              <w:rPr>
                                <w:rFonts w:cs="CenturyGothic-Bold"/>
                                <w:bCs/>
                                <w:color w:val="FFFFFF" w:themeColor="background1"/>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0DA1" id="Text Box 58" o:spid="_x0000_s1031" type="#_x0000_t202" style="position:absolute;margin-left:412.7pt;margin-top:400.4pt;width:181.8pt;height:168.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" filled="f" stroked="f">
                <v:textbox>
                  <w:txbxContent>
                    <w:p w14:paraId="0AED14E6" w14:textId="162F6F7B" w:rsidR="00AE169C" w:rsidRPr="0044584D" w:rsidRDefault="00AE169C" w:rsidP="0044584D">
                      <w:pPr>
                        <w:pStyle w:val="Heading1"/>
                        <w:rPr>
                          <w:rFonts w:cs="CenturyGothic-Bold"/>
                          <w:bCs/>
                          <w:color w:val="FFFFFF" w:themeColor="background1"/>
                          <w:sz w:val="52"/>
                          <w:szCs w:val="40"/>
                        </w:rPr>
                      </w:pPr>
                      <w:r w:rsidRPr="0044584D">
                        <w:rPr>
                          <w:rFonts w:cs="CenturyGothic-Bold"/>
                          <w:bCs/>
                          <w:color w:val="FFFFFF" w:themeColor="background1"/>
                          <w:sz w:val="52"/>
                          <w:szCs w:val="40"/>
                        </w:rPr>
                        <w:t xml:space="preserve">FOR A </w:t>
                      </w:r>
                      <w:r w:rsidRPr="0044584D">
                        <w:rPr>
                          <w:rFonts w:cs="CenturyGothic-Bold"/>
                          <w:bCs/>
                          <w:color w:val="FFFFFF" w:themeColor="background1"/>
                          <w:sz w:val="52"/>
                          <w:szCs w:val="40"/>
                        </w:rPr>
                        <w:br/>
                        <w:t>FIT FAMILY</w:t>
                      </w:r>
                    </w:p>
                    <w:p w14:paraId="07A0CDBC" w14:textId="77777777" w:rsidR="00AE169C" w:rsidRDefault="00AE169C" w:rsidP="005300C8">
                      <w:pPr>
                        <w:pStyle w:val="Heading1"/>
                        <w:spacing w:line="192" w:lineRule="auto"/>
                        <w:rPr>
                          <w:color w:val="FFFFFF" w:themeColor="background1"/>
                          <w:w w:val="80"/>
                          <w:sz w:val="60"/>
                          <w:szCs w:val="60"/>
                        </w:rPr>
                      </w:pPr>
                    </w:p>
                    <w:p w14:paraId="0DDD2C39" w14:textId="77777777" w:rsidR="00AE169C" w:rsidRPr="0044584D" w:rsidRDefault="00AE169C" w:rsidP="00B42BE2">
                      <w:pPr>
                        <w:rPr>
                          <w:sz w:val="44"/>
                        </w:rPr>
                      </w:pPr>
                    </w:p>
                    <w:p w14:paraId="78F64891" w14:textId="77777777" w:rsidR="00AE169C" w:rsidRPr="00B42BE2" w:rsidRDefault="00AE169C" w:rsidP="00B42BE2"/>
                    <w:p w14:paraId="209259B5" w14:textId="1C317BDE" w:rsidR="00AE169C" w:rsidRPr="008415B4" w:rsidRDefault="00AE169C" w:rsidP="005300C8">
                      <w:pPr>
                        <w:pStyle w:val="Heading1"/>
                        <w:spacing w:line="192" w:lineRule="auto"/>
                        <w:rPr>
                          <w:color w:val="FFFFFF" w:themeColor="background1"/>
                          <w:w w:val="80"/>
                          <w:sz w:val="60"/>
                          <w:szCs w:val="60"/>
                        </w:rPr>
                      </w:pPr>
                      <w:r w:rsidRPr="008415B4">
                        <w:rPr>
                          <w:color w:val="FFFFFF" w:themeColor="background1"/>
                          <w:w w:val="80"/>
                          <w:sz w:val="60"/>
                          <w:szCs w:val="60"/>
                        </w:rPr>
                        <w:t xml:space="preserve">PG: </w:t>
                      </w:r>
                      <w:r>
                        <w:rPr>
                          <w:color w:val="FFFFFF" w:themeColor="background1"/>
                          <w:w w:val="80"/>
                          <w:sz w:val="60"/>
                          <w:szCs w:val="60"/>
                        </w:rPr>
                        <w:t>4</w:t>
                      </w:r>
                    </w:p>
                    <w:p w14:paraId="29884740" w14:textId="77777777" w:rsidR="00AE169C" w:rsidRPr="008415B4" w:rsidRDefault="00AE169C" w:rsidP="005300C8">
                      <w:pPr>
                        <w:widowControl w:val="0"/>
                        <w:autoSpaceDE w:val="0"/>
                        <w:autoSpaceDN w:val="0"/>
                        <w:adjustRightInd w:val="0"/>
                        <w:textAlignment w:val="center"/>
                        <w:rPr>
                          <w:rFonts w:cs="CenturyGothic-Bold"/>
                          <w:bCs/>
                          <w:color w:val="FFFFFF" w:themeColor="background1"/>
                          <w:sz w:val="36"/>
                          <w:szCs w:val="36"/>
                        </w:rPr>
                      </w:pPr>
                    </w:p>
                  </w:txbxContent>
                </v:textbox>
              </v:shape>
            </w:pict>
          </mc:Fallback>
        </mc:AlternateContent>
      </w:r>
      <w:r w:rsidR="008415B4" w:rsidRPr="00D16463">
        <w:rPr>
          <w:noProof/>
          <w:lang w:val="en-US" w:eastAsia="en-US"/>
        </w:rPr>
        <mc:AlternateContent>
          <mc:Choice Requires="wps">
            <w:drawing>
              <wp:anchor distT="0" distB="0" distL="114300" distR="114300" simplePos="0" relativeHeight="251660288" behindDoc="0" locked="0" layoutInCell="1" allowOverlap="1" wp14:anchorId="36E188B5" wp14:editId="37C0EFFE">
                <wp:simplePos x="0" y="0"/>
                <wp:positionH relativeFrom="column">
                  <wp:posOffset>499745</wp:posOffset>
                </wp:positionH>
                <wp:positionV relativeFrom="paragraph">
                  <wp:posOffset>3323590</wp:posOffset>
                </wp:positionV>
                <wp:extent cx="1364615" cy="541655"/>
                <wp:effectExtent l="0" t="0" r="0" b="0"/>
                <wp:wrapNone/>
                <wp:docPr id="49" name="Text Box 49"/>
                <wp:cNvGraphicFramePr/>
                <a:graphic xmlns:a="http://schemas.openxmlformats.org/drawingml/2006/main">
                  <a:graphicData uri="http://schemas.microsoft.com/office/word/2010/wordprocessingShape">
                    <wps:wsp>
                      <wps:cNvSpPr txBox="1"/>
                      <wps:spPr>
                        <a:xfrm>
                          <a:off x="0" y="0"/>
                          <a:ext cx="1364615" cy="5416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B06A5B4" w14:textId="4A9CCB92" w:rsidR="00AE169C" w:rsidRPr="008E6F15" w:rsidRDefault="00AE169C" w:rsidP="005300C8">
                            <w:pPr>
                              <w:spacing w:line="180" w:lineRule="auto"/>
                              <w:rPr>
                                <w:rFonts w:cs="SofiaProBlack"/>
                                <w:b/>
                                <w:bCs/>
                                <w:color w:val="235983"/>
                                <w:sz w:val="40"/>
                                <w:szCs w:val="40"/>
                              </w:rPr>
                            </w:pPr>
                            <w:r w:rsidRPr="008E6F15">
                              <w:rPr>
                                <w:rFonts w:cs="SofiaProBlack"/>
                                <w:b/>
                                <w:bCs/>
                                <w:color w:val="235983"/>
                                <w:sz w:val="40"/>
                                <w:szCs w:val="40"/>
                              </w:rPr>
                              <w:t>SUMMER</w:t>
                            </w:r>
                            <w:r w:rsidRPr="008E6F15">
                              <w:rPr>
                                <w:rFonts w:cs="SofiaProBlack"/>
                                <w:b/>
                                <w:bCs/>
                                <w:color w:val="235983"/>
                                <w:sz w:val="40"/>
                                <w:szCs w:val="40"/>
                              </w:rPr>
                              <w:br/>
                              <w:t>ISSUE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E188B5" id="Text Box 49" o:spid="_x0000_s1032" type="#_x0000_t202" style="position:absolute;margin-left:39.35pt;margin-top:261.7pt;width:107.45pt;height:4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" filled="f" stroked="f">
                <v:textbox>
                  <w:txbxContent>
                    <w:p w14:paraId="5B06A5B4" w14:textId="4A9CCB92" w:rsidR="00AE169C" w:rsidRPr="008E6F15" w:rsidRDefault="00AE169C" w:rsidP="005300C8">
                      <w:pPr>
                        <w:spacing w:line="180" w:lineRule="auto"/>
                        <w:rPr>
                          <w:rFonts w:cs="SofiaProBlack"/>
                          <w:b/>
                          <w:bCs/>
                          <w:color w:val="235983"/>
                          <w:sz w:val="40"/>
                          <w:szCs w:val="40"/>
                        </w:rPr>
                      </w:pPr>
                      <w:r w:rsidRPr="008E6F15">
                        <w:rPr>
                          <w:rFonts w:cs="SofiaProBlack"/>
                          <w:b/>
                          <w:bCs/>
                          <w:color w:val="235983"/>
                          <w:sz w:val="40"/>
                          <w:szCs w:val="40"/>
                        </w:rPr>
                        <w:t>SUMMER</w:t>
                      </w:r>
                      <w:r w:rsidRPr="008E6F15">
                        <w:rPr>
                          <w:rFonts w:cs="SofiaProBlack"/>
                          <w:b/>
                          <w:bCs/>
                          <w:color w:val="235983"/>
                          <w:sz w:val="40"/>
                          <w:szCs w:val="40"/>
                        </w:rPr>
                        <w:br/>
                        <w:t>ISSUE</w:t>
                      </w:r>
                    </w:p>
                  </w:txbxContent>
                </v:textbox>
              </v:shape>
            </w:pict>
          </mc:Fallback>
        </mc:AlternateContent>
      </w:r>
      <w:r w:rsidR="008415B4" w:rsidRPr="00D16463">
        <w:rPr>
          <w:noProof/>
          <w:lang w:val="en-US" w:eastAsia="en-US"/>
        </w:rPr>
        <mc:AlternateContent>
          <mc:Choice Requires="wps">
            <w:drawing>
              <wp:anchor distT="0" distB="0" distL="114300" distR="114300" simplePos="0" relativeHeight="251661312" behindDoc="0" locked="0" layoutInCell="1" allowOverlap="1" wp14:anchorId="7557B5B4" wp14:editId="26DB16F7">
                <wp:simplePos x="0" y="0"/>
                <wp:positionH relativeFrom="column">
                  <wp:posOffset>499890</wp:posOffset>
                </wp:positionH>
                <wp:positionV relativeFrom="paragraph">
                  <wp:posOffset>3632200</wp:posOffset>
                </wp:positionV>
                <wp:extent cx="2287270" cy="1252220"/>
                <wp:effectExtent l="0" t="0" r="0" b="0"/>
                <wp:wrapNone/>
                <wp:docPr id="9" name="Text Box 9"/>
                <wp:cNvGraphicFramePr/>
                <a:graphic xmlns:a="http://schemas.openxmlformats.org/drawingml/2006/main">
                  <a:graphicData uri="http://schemas.microsoft.com/office/word/2010/wordprocessingShape">
                    <wps:wsp>
                      <wps:cNvSpPr txBox="1"/>
                      <wps:spPr>
                        <a:xfrm>
                          <a:off x="0" y="0"/>
                          <a:ext cx="2287270" cy="12522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354E1A" w14:textId="384B6A8B" w:rsidR="00AE169C" w:rsidRPr="00AE169C" w:rsidRDefault="00AE169C" w:rsidP="005300C8">
                            <w:pPr>
                              <w:pStyle w:val="Heading1"/>
                              <w:rPr>
                                <w:color w:val="1CA3C9"/>
                                <w:sz w:val="120"/>
                                <w:szCs w:val="120"/>
                              </w:rPr>
                            </w:pPr>
                            <w:r w:rsidRPr="00AE169C">
                              <w:rPr>
                                <w:rFonts w:cs="SofiaProExtraLight"/>
                                <w:color w:val="1CA3C9"/>
                                <w:sz w:val="120"/>
                                <w:szCs w:val="120"/>
                              </w:rPr>
                              <w:t>2</w:t>
                            </w:r>
                            <w:r w:rsidRPr="00AE169C">
                              <w:rPr>
                                <w:rFonts w:cs="SofiaProExtraLight"/>
                                <w:color w:val="1CA3C9"/>
                                <w:spacing w:val="-120"/>
                                <w:sz w:val="120"/>
                                <w:szCs w:val="120"/>
                              </w:rPr>
                              <w:t>019</w:t>
                            </w:r>
                          </w:p>
                          <w:p w14:paraId="3E022984" w14:textId="77777777" w:rsidR="00AE169C" w:rsidRPr="00AE169C" w:rsidRDefault="00AE169C" w:rsidP="005300C8">
                            <w:pPr>
                              <w:rPr>
                                <w:color w:val="1CA3C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57B5B4" id="Text Box 9" o:spid="_x0000_s1033" type="#_x0000_t202" style="position:absolute;margin-left:39.35pt;margin-top:286pt;width:180.1pt;height:9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" filled="f" stroked="f">
                <v:textbox>
                  <w:txbxContent>
                    <w:p w14:paraId="5E354E1A" w14:textId="384B6A8B" w:rsidR="00AE169C" w:rsidRPr="00AE169C" w:rsidRDefault="00AE169C" w:rsidP="005300C8">
                      <w:pPr>
                        <w:pStyle w:val="Heading1"/>
                        <w:rPr>
                          <w:color w:val="1CA3C9"/>
                          <w:sz w:val="120"/>
                          <w:szCs w:val="120"/>
                        </w:rPr>
                      </w:pPr>
                      <w:r w:rsidRPr="00AE169C">
                        <w:rPr>
                          <w:rFonts w:cs="SofiaProExtraLight"/>
                          <w:color w:val="1CA3C9"/>
                          <w:sz w:val="120"/>
                          <w:szCs w:val="120"/>
                        </w:rPr>
                        <w:t>2</w:t>
                      </w:r>
                      <w:r w:rsidRPr="00AE169C">
                        <w:rPr>
                          <w:rFonts w:cs="SofiaProExtraLight"/>
                          <w:color w:val="1CA3C9"/>
                          <w:spacing w:val="-120"/>
                          <w:sz w:val="120"/>
                          <w:szCs w:val="120"/>
                        </w:rPr>
                        <w:t>019</w:t>
                      </w:r>
                    </w:p>
                    <w:p w14:paraId="3E022984" w14:textId="77777777" w:rsidR="00AE169C" w:rsidRPr="00AE169C" w:rsidRDefault="00AE169C" w:rsidP="005300C8">
                      <w:pPr>
                        <w:rPr>
                          <w:color w:val="1CA3C9"/>
                        </w:rPr>
                      </w:pPr>
                    </w:p>
                  </w:txbxContent>
                </v:textbox>
              </v:shape>
            </w:pict>
          </mc:Fallback>
        </mc:AlternateContent>
      </w:r>
      <w:r w:rsidR="007F439E">
        <w:br w:type="page"/>
      </w:r>
      <w:r w:rsidR="00272342">
        <w:rPr>
          <w:noProof/>
          <w:lang w:val="en-US" w:eastAsia="en-US"/>
        </w:rPr>
        <w:lastRenderedPageBreak/>
        <mc:AlternateContent>
          <mc:Choice Requires="wps">
            <w:drawing>
              <wp:anchor distT="0" distB="0" distL="114300" distR="114300" simplePos="0" relativeHeight="251670528" behindDoc="0" locked="0" layoutInCell="1" allowOverlap="1" wp14:anchorId="5B24EDD7" wp14:editId="15A9AD97">
                <wp:simplePos x="0" y="0"/>
                <wp:positionH relativeFrom="column">
                  <wp:posOffset>4244340</wp:posOffset>
                </wp:positionH>
                <wp:positionV relativeFrom="paragraph">
                  <wp:posOffset>720090</wp:posOffset>
                </wp:positionV>
                <wp:extent cx="3072130" cy="1114425"/>
                <wp:effectExtent l="0" t="0" r="0" b="3175"/>
                <wp:wrapSquare wrapText="bothSides"/>
                <wp:docPr id="10" name="Text Box 10"/>
                <wp:cNvGraphicFramePr/>
                <a:graphic xmlns:a="http://schemas.openxmlformats.org/drawingml/2006/main">
                  <a:graphicData uri="http://schemas.microsoft.com/office/word/2010/wordprocessingShape">
                    <wps:wsp>
                      <wps:cNvSpPr txBox="1"/>
                      <wps:spPr>
                        <a:xfrm>
                          <a:off x="0" y="0"/>
                          <a:ext cx="3072130" cy="11144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5642AC9" w14:textId="148319BA" w:rsidR="00AE169C" w:rsidRPr="008E6F15" w:rsidRDefault="00AE169C" w:rsidP="008E6F15">
                            <w:pPr>
                              <w:spacing w:line="216" w:lineRule="auto"/>
                              <w:jc w:val="right"/>
                              <w:rPr>
                                <w:rFonts w:eastAsia="Times New Roman"/>
                                <w:b/>
                                <w:bCs/>
                                <w:color w:val="0A52A0"/>
                                <w:kern w:val="36"/>
                                <w:sz w:val="72"/>
                                <w:szCs w:val="60"/>
                                <w:lang w:val="en-US"/>
                              </w:rPr>
                            </w:pPr>
                            <w:r w:rsidRPr="008E6F15">
                              <w:rPr>
                                <w:rFonts w:eastAsia="Times New Roman"/>
                                <w:b/>
                                <w:bCs/>
                                <w:color w:val="0A52A0"/>
                                <w:kern w:val="36"/>
                                <w:sz w:val="72"/>
                                <w:szCs w:val="60"/>
                                <w:lang w:val="en-US"/>
                              </w:rPr>
                              <w:t xml:space="preserve">STRESS AND </w:t>
                            </w:r>
                            <w:r w:rsidRPr="008E6F15">
                              <w:rPr>
                                <w:rFonts w:eastAsia="Times New Roman"/>
                                <w:b/>
                                <w:bCs/>
                                <w:color w:val="0A52A0"/>
                                <w:kern w:val="36"/>
                                <w:sz w:val="72"/>
                                <w:szCs w:val="60"/>
                                <w:lang w:val="en-US"/>
                              </w:rPr>
                              <w:br/>
                              <w:t>YOUR BODY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24EDD7" id="Text Box 10" o:spid="_x0000_s1034" type="#_x0000_t202" style="position:absolute;margin-left:334.2pt;margin-top:56.7pt;width:241.9pt;height:8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" filled="f" stroked="f">
                <v:textbox>
                  <w:txbxContent>
                    <w:p w14:paraId="35642AC9" w14:textId="148319BA" w:rsidR="00AE169C" w:rsidRPr="008E6F15" w:rsidRDefault="00AE169C" w:rsidP="008E6F15">
                      <w:pPr>
                        <w:spacing w:line="216" w:lineRule="auto"/>
                        <w:jc w:val="right"/>
                        <w:rPr>
                          <w:rFonts w:eastAsia="Times New Roman"/>
                          <w:b/>
                          <w:bCs/>
                          <w:color w:val="0A52A0"/>
                          <w:kern w:val="36"/>
                          <w:sz w:val="72"/>
                          <w:szCs w:val="60"/>
                          <w:lang w:val="en-US"/>
                        </w:rPr>
                      </w:pPr>
                      <w:r w:rsidRPr="008E6F15">
                        <w:rPr>
                          <w:rFonts w:eastAsia="Times New Roman"/>
                          <w:b/>
                          <w:bCs/>
                          <w:color w:val="0A52A0"/>
                          <w:kern w:val="36"/>
                          <w:sz w:val="72"/>
                          <w:szCs w:val="60"/>
                          <w:lang w:val="en-US"/>
                        </w:rPr>
                        <w:t xml:space="preserve">STRESS AND </w:t>
                      </w:r>
                      <w:r w:rsidRPr="008E6F15">
                        <w:rPr>
                          <w:rFonts w:eastAsia="Times New Roman"/>
                          <w:b/>
                          <w:bCs/>
                          <w:color w:val="0A52A0"/>
                          <w:kern w:val="36"/>
                          <w:sz w:val="72"/>
                          <w:szCs w:val="60"/>
                          <w:lang w:val="en-US"/>
                        </w:rPr>
                        <w:br/>
                        <w:t>YOUR BODY</w:t>
                      </w:r>
                    </w:p>
                  </w:txbxContent>
                </v:textbox>
                <w10:wrap type="square"/>
              </v:shape>
            </w:pict>
          </mc:Fallback>
        </mc:AlternateContent>
      </w:r>
      <w:r w:rsidR="00082F15">
        <w:rPr>
          <w:noProof/>
          <w:lang w:val="en-US" w:eastAsia="en-US"/>
        </w:rPr>
        <mc:AlternateContent>
          <mc:Choice Requires="wps">
            <w:drawing>
              <wp:anchor distT="0" distB="0" distL="114300" distR="114300" simplePos="0" relativeHeight="251675648" behindDoc="0" locked="0" layoutInCell="1" allowOverlap="1" wp14:anchorId="7861E816" wp14:editId="6F6E5847">
                <wp:simplePos x="0" y="0"/>
                <wp:positionH relativeFrom="column">
                  <wp:posOffset>144145</wp:posOffset>
                </wp:positionH>
                <wp:positionV relativeFrom="paragraph">
                  <wp:posOffset>5061585</wp:posOffset>
                </wp:positionV>
                <wp:extent cx="1499235" cy="3822065"/>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1499235" cy="38220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611740B" w14:textId="773D9699" w:rsidR="00AE169C" w:rsidRPr="00082F15" w:rsidRDefault="00AE169C" w:rsidP="00082F15">
                            <w:pPr>
                              <w:spacing w:after="20" w:line="336" w:lineRule="auto"/>
                              <w:ind w:left="360"/>
                              <w:jc w:val="right"/>
                              <w:rPr>
                                <w:b/>
                                <w:bCs/>
                                <w:color w:val="235983"/>
                                <w:sz w:val="29"/>
                                <w:szCs w:val="29"/>
                                <w:lang w:val="en-US"/>
                              </w:rPr>
                            </w:pPr>
                            <w:r>
                              <w:rPr>
                                <w:b/>
                                <w:bCs/>
                                <w:color w:val="235983"/>
                                <w:sz w:val="29"/>
                                <w:szCs w:val="29"/>
                                <w:lang w:val="en-US"/>
                              </w:rPr>
                              <w:t xml:space="preserve">What is </w:t>
                            </w:r>
                            <w:r>
                              <w:rPr>
                                <w:b/>
                                <w:bCs/>
                                <w:color w:val="235983"/>
                                <w:sz w:val="29"/>
                                <w:szCs w:val="29"/>
                                <w:lang w:val="en-US"/>
                              </w:rPr>
                              <w:br/>
                              <w:t xml:space="preserve">the most </w:t>
                            </w:r>
                            <w:r w:rsidRPr="00082F15">
                              <w:rPr>
                                <w:b/>
                                <w:bCs/>
                                <w:color w:val="235983"/>
                                <w:sz w:val="29"/>
                                <w:szCs w:val="29"/>
                                <w:lang w:val="en-US"/>
                              </w:rPr>
                              <w:t xml:space="preserve">common cause </w:t>
                            </w:r>
                            <w:r>
                              <w:rPr>
                                <w:b/>
                                <w:bCs/>
                                <w:color w:val="235983"/>
                                <w:sz w:val="29"/>
                                <w:szCs w:val="29"/>
                                <w:lang w:val="en-US"/>
                              </w:rPr>
                              <w:br/>
                              <w:t xml:space="preserve">of most headaches and </w:t>
                            </w:r>
                            <w:r w:rsidRPr="00082F15">
                              <w:rPr>
                                <w:b/>
                                <w:bCs/>
                                <w:color w:val="235983"/>
                                <w:sz w:val="29"/>
                                <w:szCs w:val="29"/>
                                <w:lang w:val="en-US"/>
                              </w:rPr>
                              <w:t xml:space="preserve">muscle aches? </w:t>
                            </w:r>
                            <w:r>
                              <w:rPr>
                                <w:b/>
                                <w:bCs/>
                                <w:color w:val="235983"/>
                                <w:sz w:val="29"/>
                                <w:szCs w:val="29"/>
                                <w:lang w:val="en-US"/>
                              </w:rPr>
                              <w:br/>
                            </w:r>
                            <w:r w:rsidRPr="00082F15">
                              <w:rPr>
                                <w:b/>
                                <w:bCs/>
                                <w:color w:val="235983"/>
                                <w:sz w:val="29"/>
                                <w:szCs w:val="29"/>
                                <w:lang w:val="en-US"/>
                              </w:rPr>
                              <w:t>The answer is tension and stress.</w:t>
                            </w:r>
                          </w:p>
                          <w:p w14:paraId="412D9870" w14:textId="4937A067" w:rsidR="00AE169C" w:rsidRPr="00082F15" w:rsidRDefault="00AE169C" w:rsidP="00082F15">
                            <w:pPr>
                              <w:spacing w:after="20" w:line="336" w:lineRule="auto"/>
                              <w:ind w:left="-74"/>
                              <w:jc w:val="right"/>
                              <w:rPr>
                                <w:b/>
                                <w:color w:val="235983"/>
                                <w:sz w:val="29"/>
                                <w:szCs w:val="29"/>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61E816" id="Text Box 15" o:spid="_x0000_s1035" type="#_x0000_t202" style="position:absolute;margin-left:11.35pt;margin-top:398.55pt;width:118.05pt;height:300.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" filled="f" stroked="f">
                <v:textbox>
                  <w:txbxContent>
                    <w:p w14:paraId="7611740B" w14:textId="773D9699" w:rsidR="00AE169C" w:rsidRPr="00082F15" w:rsidRDefault="00AE169C" w:rsidP="00082F15">
                      <w:pPr>
                        <w:spacing w:after="20" w:line="336" w:lineRule="auto"/>
                        <w:ind w:left="360"/>
                        <w:jc w:val="right"/>
                        <w:rPr>
                          <w:b/>
                          <w:bCs/>
                          <w:color w:val="235983"/>
                          <w:sz w:val="29"/>
                          <w:szCs w:val="29"/>
                          <w:lang w:val="en-US"/>
                        </w:rPr>
                      </w:pPr>
                      <w:r>
                        <w:rPr>
                          <w:b/>
                          <w:bCs/>
                          <w:color w:val="235983"/>
                          <w:sz w:val="29"/>
                          <w:szCs w:val="29"/>
                          <w:lang w:val="en-US"/>
                        </w:rPr>
                        <w:t xml:space="preserve">What is </w:t>
                      </w:r>
                      <w:r>
                        <w:rPr>
                          <w:b/>
                          <w:bCs/>
                          <w:color w:val="235983"/>
                          <w:sz w:val="29"/>
                          <w:szCs w:val="29"/>
                          <w:lang w:val="en-US"/>
                        </w:rPr>
                        <w:br/>
                        <w:t xml:space="preserve">the most </w:t>
                      </w:r>
                      <w:r w:rsidRPr="00082F15">
                        <w:rPr>
                          <w:b/>
                          <w:bCs/>
                          <w:color w:val="235983"/>
                          <w:sz w:val="29"/>
                          <w:szCs w:val="29"/>
                          <w:lang w:val="en-US"/>
                        </w:rPr>
                        <w:t xml:space="preserve">common cause </w:t>
                      </w:r>
                      <w:r>
                        <w:rPr>
                          <w:b/>
                          <w:bCs/>
                          <w:color w:val="235983"/>
                          <w:sz w:val="29"/>
                          <w:szCs w:val="29"/>
                          <w:lang w:val="en-US"/>
                        </w:rPr>
                        <w:br/>
                        <w:t xml:space="preserve">of most headaches and </w:t>
                      </w:r>
                      <w:r w:rsidRPr="00082F15">
                        <w:rPr>
                          <w:b/>
                          <w:bCs/>
                          <w:color w:val="235983"/>
                          <w:sz w:val="29"/>
                          <w:szCs w:val="29"/>
                          <w:lang w:val="en-US"/>
                        </w:rPr>
                        <w:t xml:space="preserve">muscle aches? </w:t>
                      </w:r>
                      <w:r>
                        <w:rPr>
                          <w:b/>
                          <w:bCs/>
                          <w:color w:val="235983"/>
                          <w:sz w:val="29"/>
                          <w:szCs w:val="29"/>
                          <w:lang w:val="en-US"/>
                        </w:rPr>
                        <w:br/>
                      </w:r>
                      <w:r w:rsidRPr="00082F15">
                        <w:rPr>
                          <w:b/>
                          <w:bCs/>
                          <w:color w:val="235983"/>
                          <w:sz w:val="29"/>
                          <w:szCs w:val="29"/>
                          <w:lang w:val="en-US"/>
                        </w:rPr>
                        <w:t>The answer is tension and stress.</w:t>
                      </w:r>
                    </w:p>
                    <w:p w14:paraId="412D9870" w14:textId="4937A067" w:rsidR="00AE169C" w:rsidRPr="00082F15" w:rsidRDefault="00AE169C" w:rsidP="00082F15">
                      <w:pPr>
                        <w:spacing w:after="20" w:line="336" w:lineRule="auto"/>
                        <w:ind w:left="-74"/>
                        <w:jc w:val="right"/>
                        <w:rPr>
                          <w:b/>
                          <w:color w:val="235983"/>
                          <w:sz w:val="29"/>
                          <w:szCs w:val="29"/>
                        </w:rPr>
                      </w:pPr>
                    </w:p>
                  </w:txbxContent>
                </v:textbox>
                <w10:wrap type="square"/>
              </v:shape>
            </w:pict>
          </mc:Fallback>
        </mc:AlternateContent>
      </w:r>
      <w:r w:rsidR="00082F15">
        <w:rPr>
          <w:noProof/>
          <w:lang w:val="en-US" w:eastAsia="en-US"/>
        </w:rPr>
        <mc:AlternateContent>
          <mc:Choice Requires="wps">
            <w:drawing>
              <wp:anchor distT="0" distB="0" distL="114300" distR="114300" simplePos="0" relativeHeight="251724800" behindDoc="0" locked="0" layoutInCell="1" allowOverlap="1" wp14:anchorId="3EAE585E" wp14:editId="275A9F55">
                <wp:simplePos x="0" y="0"/>
                <wp:positionH relativeFrom="column">
                  <wp:posOffset>1951355</wp:posOffset>
                </wp:positionH>
                <wp:positionV relativeFrom="paragraph">
                  <wp:posOffset>4046220</wp:posOffset>
                </wp:positionV>
                <wp:extent cx="5556250" cy="1651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556250" cy="16516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DAFDF06" w14:textId="7E7341AC" w:rsidR="00AE169C" w:rsidRPr="00272342" w:rsidRDefault="00AE169C" w:rsidP="00082F15">
                            <w:pPr>
                              <w:pStyle w:val="NoSpacing"/>
                              <w:spacing w:line="288" w:lineRule="auto"/>
                              <w:rPr>
                                <w:color w:val="235983"/>
                                <w:sz w:val="21"/>
                                <w:szCs w:val="21"/>
                                <w:lang w:val="en-US"/>
                              </w:rPr>
                            </w:pPr>
                            <w:r w:rsidRPr="00272342">
                              <w:rPr>
                                <w:color w:val="235983"/>
                                <w:sz w:val="21"/>
                                <w:szCs w:val="21"/>
                                <w:lang w:val="en-US"/>
                              </w:rPr>
                              <w:t>Today, it's common knowledge that what happens mentally and emotionally has a significant effect on the physical, and vice versa—so what about </w:t>
                            </w:r>
                            <w:r w:rsidRPr="00272342">
                              <w:rPr>
                                <w:i/>
                                <w:iCs/>
                                <w:color w:val="235983"/>
                                <w:sz w:val="21"/>
                                <w:szCs w:val="21"/>
                                <w:lang w:val="en-US"/>
                              </w:rPr>
                              <w:t>stress</w:t>
                            </w:r>
                            <w:r w:rsidRPr="00272342">
                              <w:rPr>
                                <w:color w:val="235983"/>
                                <w:sz w:val="21"/>
                                <w:szCs w:val="21"/>
                                <w:lang w:val="en-US"/>
                              </w:rPr>
                              <w:t xml:space="preserve">? Physically, stress isn't always a bad thing. Stress hormones are what help people out in emergency situations, allowing their bodies to move into lifesaving action. </w:t>
                            </w:r>
                            <w:r w:rsidRPr="00272342">
                              <w:rPr>
                                <w:color w:val="235983"/>
                                <w:sz w:val="21"/>
                                <w:szCs w:val="21"/>
                                <w:lang w:val="en-US"/>
                              </w:rPr>
                              <w:br/>
                              <w:t>Also, it's actually good for people to deal with some stress in order to build up a tolerance for stressful situations. The problem comes when people are on overload or have to handle too much stress too often. It's then that stress affects people in ways they might not always be aware of.</w:t>
                            </w:r>
                          </w:p>
                          <w:p w14:paraId="0B560F4F" w14:textId="50523B0A" w:rsidR="00AE169C" w:rsidRPr="00272342" w:rsidRDefault="00AE169C" w:rsidP="00082F15">
                            <w:pPr>
                              <w:pStyle w:val="NoSpacing"/>
                              <w:spacing w:line="288" w:lineRule="auto"/>
                              <w:rPr>
                                <w:color w:val="235983"/>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E585E" id="Text Box 1" o:spid="_x0000_s1036" type="#_x0000_t202" style="position:absolute;margin-left:153.65pt;margin-top:318.6pt;width:437.5pt;height:130.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" filled="f" stroked="f">
                <v:textbox>
                  <w:txbxContent>
                    <w:p w14:paraId="7DAFDF06" w14:textId="7E7341AC" w:rsidR="00AE169C" w:rsidRPr="00272342" w:rsidRDefault="00AE169C" w:rsidP="00082F15">
                      <w:pPr>
                        <w:pStyle w:val="NoSpacing"/>
                        <w:spacing w:line="288" w:lineRule="auto"/>
                        <w:rPr>
                          <w:color w:val="235983"/>
                          <w:sz w:val="21"/>
                          <w:szCs w:val="21"/>
                          <w:lang w:val="en-US"/>
                        </w:rPr>
                      </w:pPr>
                      <w:r w:rsidRPr="00272342">
                        <w:rPr>
                          <w:color w:val="235983"/>
                          <w:sz w:val="21"/>
                          <w:szCs w:val="21"/>
                          <w:lang w:val="en-US"/>
                        </w:rPr>
                        <w:t>Today, it's common knowledge that what happens mentally and emotionally has a significant effect on the physical, and vice versa—so what about </w:t>
                      </w:r>
                      <w:r w:rsidRPr="00272342">
                        <w:rPr>
                          <w:i/>
                          <w:iCs/>
                          <w:color w:val="235983"/>
                          <w:sz w:val="21"/>
                          <w:szCs w:val="21"/>
                          <w:lang w:val="en-US"/>
                        </w:rPr>
                        <w:t>stress</w:t>
                      </w:r>
                      <w:r w:rsidRPr="00272342">
                        <w:rPr>
                          <w:color w:val="235983"/>
                          <w:sz w:val="21"/>
                          <w:szCs w:val="21"/>
                          <w:lang w:val="en-US"/>
                        </w:rPr>
                        <w:t xml:space="preserve">? Physically, stress isn't always a bad thing. Stress hormones are what help people out in emergency situations, allowing their bodies to move into lifesaving action. </w:t>
                      </w:r>
                      <w:r w:rsidRPr="00272342">
                        <w:rPr>
                          <w:color w:val="235983"/>
                          <w:sz w:val="21"/>
                          <w:szCs w:val="21"/>
                          <w:lang w:val="en-US"/>
                        </w:rPr>
                        <w:br/>
                        <w:t>Also, it's actually good for people to deal with some stress in order to build up a tolerance for stressful situations. The problem comes when people are on overload or have to handle too much stress too often. It's then that stress affects people in ways they might not always be aware of.</w:t>
                      </w:r>
                    </w:p>
                    <w:p w14:paraId="0B560F4F" w14:textId="50523B0A" w:rsidR="00AE169C" w:rsidRPr="00272342" w:rsidRDefault="00AE169C" w:rsidP="00082F15">
                      <w:pPr>
                        <w:pStyle w:val="NoSpacing"/>
                        <w:spacing w:line="288" w:lineRule="auto"/>
                        <w:rPr>
                          <w:color w:val="235983"/>
                          <w:sz w:val="21"/>
                          <w:szCs w:val="21"/>
                        </w:rPr>
                      </w:pPr>
                    </w:p>
                  </w:txbxContent>
                </v:textbox>
                <w10:wrap type="square"/>
              </v:shape>
            </w:pict>
          </mc:Fallback>
        </mc:AlternateContent>
      </w:r>
      <w:r w:rsidR="00082F15">
        <w:rPr>
          <w:noProof/>
          <w:lang w:val="en-US" w:eastAsia="en-US"/>
        </w:rPr>
        <mc:AlternateContent>
          <mc:Choice Requires="wps">
            <w:drawing>
              <wp:anchor distT="0" distB="0" distL="114300" distR="114300" simplePos="0" relativeHeight="251672576" behindDoc="0" locked="0" layoutInCell="1" allowOverlap="1" wp14:anchorId="40CDEF92" wp14:editId="4A5EBD69">
                <wp:simplePos x="0" y="0"/>
                <wp:positionH relativeFrom="column">
                  <wp:posOffset>1975485</wp:posOffset>
                </wp:positionH>
                <wp:positionV relativeFrom="paragraph">
                  <wp:posOffset>5706110</wp:posOffset>
                </wp:positionV>
                <wp:extent cx="2735580" cy="3782695"/>
                <wp:effectExtent l="0" t="0" r="0" b="1905"/>
                <wp:wrapSquare wrapText="bothSides"/>
                <wp:docPr id="13" name="Text Box 13"/>
                <wp:cNvGraphicFramePr/>
                <a:graphic xmlns:a="http://schemas.openxmlformats.org/drawingml/2006/main">
                  <a:graphicData uri="http://schemas.microsoft.com/office/word/2010/wordprocessingShape">
                    <wps:wsp>
                      <wps:cNvSpPr txBox="1"/>
                      <wps:spPr>
                        <a:xfrm>
                          <a:off x="0" y="0"/>
                          <a:ext cx="2735580" cy="378269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12">
                        <w:txbxContent>
                          <w:p w14:paraId="340AE03F" w14:textId="77777777" w:rsidR="00AE169C" w:rsidRPr="00082F15" w:rsidRDefault="00AE169C" w:rsidP="00082F15">
                            <w:pPr>
                              <w:spacing w:after="80"/>
                              <w:rPr>
                                <w:rFonts w:ascii="Calibri" w:hAnsi="Calibri"/>
                                <w:b/>
                                <w:bCs/>
                                <w:color w:val="235983"/>
                                <w:sz w:val="24"/>
                                <w:szCs w:val="24"/>
                                <w:lang w:val="en-US"/>
                              </w:rPr>
                            </w:pPr>
                            <w:r w:rsidRPr="00082F15">
                              <w:rPr>
                                <w:rFonts w:ascii="Calibri" w:hAnsi="Calibri"/>
                                <w:b/>
                                <w:bCs/>
                                <w:color w:val="235983"/>
                                <w:sz w:val="24"/>
                                <w:szCs w:val="24"/>
                                <w:lang w:val="en-US"/>
                              </w:rPr>
                              <w:t>Physical Impact of Stress</w:t>
                            </w:r>
                          </w:p>
                          <w:p w14:paraId="20499200" w14:textId="77777777" w:rsidR="00AE169C" w:rsidRPr="00082F15" w:rsidRDefault="00AE169C" w:rsidP="00082F15">
                            <w:pPr>
                              <w:spacing w:after="80"/>
                              <w:rPr>
                                <w:rFonts w:ascii="Calibri" w:hAnsi="Calibri"/>
                                <w:bCs/>
                                <w:color w:val="6A6E6C"/>
                                <w:sz w:val="21"/>
                                <w:szCs w:val="21"/>
                                <w:lang w:val="en-US"/>
                              </w:rPr>
                            </w:pPr>
                            <w:r w:rsidRPr="00082F15">
                              <w:rPr>
                                <w:rFonts w:ascii="Calibri" w:hAnsi="Calibri"/>
                                <w:bCs/>
                                <w:color w:val="6A6E6C"/>
                                <w:sz w:val="21"/>
                                <w:szCs w:val="21"/>
                                <w:lang w:val="en-US"/>
                              </w:rPr>
                              <w:t>Everyone is familiar with signs of stress such as nervousness, anxiety, and depression, as well as the other ways stressors can upset a person's state of mind. Here's a look at what stress can do to people's bodies:</w:t>
                            </w:r>
                          </w:p>
                          <w:p w14:paraId="4172DDEC" w14:textId="77777777" w:rsidR="00AE169C" w:rsidRPr="00082F15" w:rsidRDefault="00AE169C" w:rsidP="00293FC8">
                            <w:pPr>
                              <w:numPr>
                                <w:ilvl w:val="0"/>
                                <w:numId w:val="7"/>
                              </w:numPr>
                              <w:spacing w:after="80"/>
                              <w:ind w:left="227" w:hanging="227"/>
                              <w:rPr>
                                <w:rFonts w:ascii="Calibri" w:hAnsi="Calibri"/>
                                <w:bCs/>
                                <w:color w:val="6A6E6C"/>
                                <w:sz w:val="21"/>
                                <w:szCs w:val="21"/>
                                <w:lang w:val="en-US"/>
                              </w:rPr>
                            </w:pPr>
                            <w:r w:rsidRPr="0044584D">
                              <w:rPr>
                                <w:rFonts w:ascii="Calibri" w:hAnsi="Calibri"/>
                                <w:b/>
                                <w:bCs/>
                                <w:color w:val="235983"/>
                                <w:sz w:val="21"/>
                                <w:szCs w:val="21"/>
                                <w:lang w:val="en-US"/>
                              </w:rPr>
                              <w:t>Heart Disease</w:t>
                            </w:r>
                            <w:r w:rsidRPr="0044584D">
                              <w:rPr>
                                <w:rFonts w:ascii="Calibri" w:hAnsi="Calibri"/>
                                <w:bCs/>
                                <w:color w:val="235983"/>
                                <w:sz w:val="21"/>
                                <w:szCs w:val="21"/>
                                <w:lang w:val="en-US"/>
                              </w:rPr>
                              <w:t>—</w:t>
                            </w:r>
                            <w:r w:rsidRPr="00082F15">
                              <w:rPr>
                                <w:rFonts w:ascii="Calibri" w:hAnsi="Calibri"/>
                                <w:bCs/>
                                <w:color w:val="6A6E6C"/>
                                <w:sz w:val="21"/>
                                <w:szCs w:val="21"/>
                                <w:lang w:val="en-US"/>
                              </w:rPr>
                              <w:t>Added up, daily stress can lead to heart attacks. Type A personalities have an extremely high risk of developing abnormal heart rhythms, and the normal stress of everyday life negatively affects people already prone to heart disease.</w:t>
                            </w:r>
                          </w:p>
                          <w:p w14:paraId="6EB86AFE" w14:textId="77777777" w:rsidR="00AE169C" w:rsidRPr="00082F15" w:rsidRDefault="00AE169C" w:rsidP="00293FC8">
                            <w:pPr>
                              <w:numPr>
                                <w:ilvl w:val="0"/>
                                <w:numId w:val="7"/>
                              </w:numPr>
                              <w:spacing w:after="80"/>
                              <w:ind w:left="227" w:hanging="227"/>
                              <w:rPr>
                                <w:rFonts w:ascii="Calibri" w:hAnsi="Calibri"/>
                                <w:bCs/>
                                <w:color w:val="6A6E6C"/>
                                <w:sz w:val="21"/>
                                <w:szCs w:val="21"/>
                                <w:lang w:val="en-US"/>
                              </w:rPr>
                            </w:pPr>
                            <w:r w:rsidRPr="0044584D">
                              <w:rPr>
                                <w:rFonts w:ascii="Calibri" w:hAnsi="Calibri"/>
                                <w:b/>
                                <w:bCs/>
                                <w:color w:val="235983"/>
                                <w:sz w:val="21"/>
                                <w:szCs w:val="21"/>
                                <w:lang w:val="en-US"/>
                              </w:rPr>
                              <w:t>Strokes</w:t>
                            </w:r>
                            <w:r w:rsidRPr="0044584D">
                              <w:rPr>
                                <w:rFonts w:ascii="Calibri" w:hAnsi="Calibri"/>
                                <w:bCs/>
                                <w:color w:val="235983"/>
                                <w:sz w:val="21"/>
                                <w:szCs w:val="21"/>
                                <w:lang w:val="en-US"/>
                              </w:rPr>
                              <w:t>—</w:t>
                            </w:r>
                            <w:r w:rsidRPr="00082F15">
                              <w:rPr>
                                <w:rFonts w:ascii="Calibri" w:hAnsi="Calibri"/>
                                <w:bCs/>
                                <w:color w:val="6A6E6C"/>
                                <w:sz w:val="21"/>
                                <w:szCs w:val="21"/>
                                <w:lang w:val="en-US"/>
                              </w:rPr>
                              <w:t>People who are highly stressed, and even moderately stressed on a regular basis, have a significantly increased risk of a fatal stroke.</w:t>
                            </w:r>
                          </w:p>
                          <w:p w14:paraId="33ED7E52" w14:textId="77777777" w:rsidR="00AE169C" w:rsidRPr="00082F15" w:rsidRDefault="00AE169C" w:rsidP="00293FC8">
                            <w:pPr>
                              <w:numPr>
                                <w:ilvl w:val="0"/>
                                <w:numId w:val="7"/>
                              </w:numPr>
                              <w:spacing w:after="80"/>
                              <w:ind w:left="227" w:hanging="227"/>
                              <w:rPr>
                                <w:rFonts w:ascii="Calibri" w:hAnsi="Calibri"/>
                                <w:bCs/>
                                <w:color w:val="6A6E6C"/>
                                <w:sz w:val="21"/>
                                <w:szCs w:val="21"/>
                                <w:lang w:val="en-US"/>
                              </w:rPr>
                            </w:pPr>
                            <w:r w:rsidRPr="0044584D">
                              <w:rPr>
                                <w:rFonts w:ascii="Calibri" w:hAnsi="Calibri"/>
                                <w:b/>
                                <w:bCs/>
                                <w:color w:val="235983"/>
                                <w:sz w:val="21"/>
                                <w:szCs w:val="21"/>
                                <w:lang w:val="en-US"/>
                              </w:rPr>
                              <w:t>High Blood Pressure</w:t>
                            </w:r>
                            <w:r w:rsidRPr="0044584D">
                              <w:rPr>
                                <w:rFonts w:ascii="Calibri" w:hAnsi="Calibri"/>
                                <w:bCs/>
                                <w:color w:val="235983"/>
                                <w:sz w:val="21"/>
                                <w:szCs w:val="21"/>
                                <w:lang w:val="en-US"/>
                              </w:rPr>
                              <w:t>—</w:t>
                            </w:r>
                            <w:r w:rsidRPr="00082F15">
                              <w:rPr>
                                <w:rFonts w:ascii="Calibri" w:hAnsi="Calibri"/>
                                <w:bCs/>
                                <w:color w:val="6A6E6C"/>
                                <w:sz w:val="21"/>
                                <w:szCs w:val="21"/>
                                <w:lang w:val="en-US"/>
                              </w:rPr>
                              <w:t>Stress hormones cause an immediate rise in blood pressure. While this may not create problems for everyone, chronic stress and hypertension is a deadly combination.</w:t>
                            </w:r>
                          </w:p>
                          <w:p w14:paraId="3913E6EE" w14:textId="77777777" w:rsidR="00AE169C" w:rsidRPr="00082F15" w:rsidRDefault="00AE169C" w:rsidP="00293FC8">
                            <w:pPr>
                              <w:numPr>
                                <w:ilvl w:val="0"/>
                                <w:numId w:val="7"/>
                              </w:numPr>
                              <w:spacing w:after="80"/>
                              <w:ind w:left="227" w:hanging="227"/>
                              <w:rPr>
                                <w:rFonts w:ascii="Calibri" w:hAnsi="Calibri"/>
                                <w:bCs/>
                                <w:color w:val="6A6E6C"/>
                                <w:sz w:val="21"/>
                                <w:szCs w:val="21"/>
                                <w:lang w:val="en-US"/>
                              </w:rPr>
                            </w:pPr>
                            <w:r w:rsidRPr="0044584D">
                              <w:rPr>
                                <w:rFonts w:ascii="Calibri" w:hAnsi="Calibri"/>
                                <w:b/>
                                <w:bCs/>
                                <w:color w:val="235983"/>
                                <w:sz w:val="21"/>
                                <w:szCs w:val="21"/>
                                <w:lang w:val="en-US"/>
                              </w:rPr>
                              <w:t>Lowered Immunity</w:t>
                            </w:r>
                            <w:r w:rsidRPr="0044584D">
                              <w:rPr>
                                <w:rFonts w:ascii="Calibri" w:hAnsi="Calibri"/>
                                <w:bCs/>
                                <w:color w:val="235983"/>
                                <w:sz w:val="21"/>
                                <w:szCs w:val="21"/>
                                <w:lang w:val="en-US"/>
                              </w:rPr>
                              <w:t>—</w:t>
                            </w:r>
                            <w:r w:rsidRPr="00082F15">
                              <w:rPr>
                                <w:rFonts w:ascii="Calibri" w:hAnsi="Calibri"/>
                                <w:bCs/>
                                <w:color w:val="6A6E6C"/>
                                <w:sz w:val="21"/>
                                <w:szCs w:val="21"/>
                                <w:lang w:val="en-US"/>
                              </w:rPr>
                              <w:t>Stress hormones compromise a body's immune system so that it is more susceptible to the flu, colds, and other infectious diseases.</w:t>
                            </w:r>
                          </w:p>
                          <w:p w14:paraId="4B8F1BD1" w14:textId="77777777" w:rsidR="00AE169C" w:rsidRPr="00082F15" w:rsidRDefault="00AE169C" w:rsidP="00293FC8">
                            <w:pPr>
                              <w:numPr>
                                <w:ilvl w:val="0"/>
                                <w:numId w:val="7"/>
                              </w:numPr>
                              <w:spacing w:after="80"/>
                              <w:ind w:left="227" w:hanging="227"/>
                              <w:rPr>
                                <w:rFonts w:ascii="Calibri" w:hAnsi="Calibri"/>
                                <w:bCs/>
                                <w:color w:val="6A6E6C"/>
                                <w:sz w:val="21"/>
                                <w:szCs w:val="21"/>
                                <w:lang w:val="en-US"/>
                              </w:rPr>
                            </w:pPr>
                            <w:r w:rsidRPr="0044584D">
                              <w:rPr>
                                <w:rFonts w:ascii="Calibri" w:hAnsi="Calibri"/>
                                <w:b/>
                                <w:bCs/>
                                <w:color w:val="235983"/>
                                <w:sz w:val="21"/>
                                <w:szCs w:val="21"/>
                                <w:lang w:val="en-US"/>
                              </w:rPr>
                              <w:t>Digestive Problems</w:t>
                            </w:r>
                            <w:r w:rsidRPr="0044584D">
                              <w:rPr>
                                <w:rFonts w:ascii="Calibri" w:hAnsi="Calibri"/>
                                <w:bCs/>
                                <w:color w:val="235983"/>
                                <w:sz w:val="21"/>
                                <w:szCs w:val="21"/>
                                <w:lang w:val="en-US"/>
                              </w:rPr>
                              <w:t>—</w:t>
                            </w:r>
                            <w:r w:rsidRPr="00082F15">
                              <w:rPr>
                                <w:rFonts w:ascii="Calibri" w:hAnsi="Calibri"/>
                                <w:bCs/>
                                <w:color w:val="6A6E6C"/>
                                <w:sz w:val="21"/>
                                <w:szCs w:val="21"/>
                                <w:lang w:val="en-US"/>
                              </w:rPr>
                              <w:t>Stress has been proven to reduce the amount of beneficial bacteria in the digestive system, which can lead to indigestion, diarrhea, constipation, and other problems.</w:t>
                            </w:r>
                          </w:p>
                          <w:p w14:paraId="4C2AF538" w14:textId="77777777" w:rsidR="00AE169C" w:rsidRPr="00082F15" w:rsidRDefault="00AE169C" w:rsidP="00293FC8">
                            <w:pPr>
                              <w:numPr>
                                <w:ilvl w:val="0"/>
                                <w:numId w:val="7"/>
                              </w:numPr>
                              <w:spacing w:after="80"/>
                              <w:ind w:left="227" w:hanging="227"/>
                              <w:rPr>
                                <w:rFonts w:ascii="Calibri" w:hAnsi="Calibri"/>
                                <w:bCs/>
                                <w:color w:val="6A6E6C"/>
                                <w:sz w:val="21"/>
                                <w:szCs w:val="21"/>
                                <w:lang w:val="en-US"/>
                              </w:rPr>
                            </w:pPr>
                            <w:r w:rsidRPr="0044584D">
                              <w:rPr>
                                <w:rFonts w:ascii="Calibri" w:hAnsi="Calibri"/>
                                <w:b/>
                                <w:bCs/>
                                <w:color w:val="235983"/>
                                <w:sz w:val="21"/>
                                <w:szCs w:val="21"/>
                                <w:lang w:val="en-US"/>
                              </w:rPr>
                              <w:t>Headaches and Muscle Aches</w:t>
                            </w:r>
                            <w:r w:rsidRPr="0044584D">
                              <w:rPr>
                                <w:rFonts w:ascii="Calibri" w:hAnsi="Calibri"/>
                                <w:bCs/>
                                <w:color w:val="235983"/>
                                <w:sz w:val="21"/>
                                <w:szCs w:val="21"/>
                                <w:lang w:val="en-US"/>
                              </w:rPr>
                              <w:t>—</w:t>
                            </w:r>
                            <w:r w:rsidRPr="00082F15">
                              <w:rPr>
                                <w:rFonts w:ascii="Calibri" w:hAnsi="Calibri"/>
                                <w:bCs/>
                                <w:color w:val="6A6E6C"/>
                                <w:sz w:val="21"/>
                                <w:szCs w:val="21"/>
                                <w:lang w:val="en-US"/>
                              </w:rPr>
                              <w:t>What is the most common cause of most headaches and muscle aches? The answer is tension and stress.</w:t>
                            </w:r>
                          </w:p>
                          <w:p w14:paraId="21FB577C" w14:textId="145BB3F4" w:rsidR="00AE169C" w:rsidRPr="00082F15" w:rsidRDefault="00AE169C" w:rsidP="00293FC8">
                            <w:pPr>
                              <w:numPr>
                                <w:ilvl w:val="0"/>
                                <w:numId w:val="7"/>
                              </w:numPr>
                              <w:spacing w:after="80"/>
                              <w:ind w:left="227" w:hanging="227"/>
                              <w:rPr>
                                <w:rFonts w:ascii="Calibri" w:hAnsi="Calibri"/>
                                <w:color w:val="6A6E6C"/>
                                <w:sz w:val="21"/>
                                <w:szCs w:val="21"/>
                              </w:rPr>
                            </w:pPr>
                            <w:r w:rsidRPr="0044584D">
                              <w:rPr>
                                <w:rFonts w:ascii="Calibri" w:hAnsi="Calibri"/>
                                <w:b/>
                                <w:bCs/>
                                <w:color w:val="235983"/>
                                <w:sz w:val="21"/>
                                <w:szCs w:val="21"/>
                                <w:lang w:val="en-US"/>
                              </w:rPr>
                              <w:t>Changes in Sleep Patterns</w:t>
                            </w:r>
                            <w:r w:rsidRPr="0044584D">
                              <w:rPr>
                                <w:rFonts w:ascii="Calibri" w:hAnsi="Calibri"/>
                                <w:bCs/>
                                <w:color w:val="235983"/>
                                <w:sz w:val="21"/>
                                <w:szCs w:val="21"/>
                                <w:lang w:val="en-US"/>
                              </w:rPr>
                              <w:t>—</w:t>
                            </w:r>
                            <w:r w:rsidRPr="00082F15">
                              <w:rPr>
                                <w:rFonts w:ascii="Calibri" w:hAnsi="Calibri"/>
                                <w:bCs/>
                                <w:color w:val="6A6E6C"/>
                                <w:sz w:val="21"/>
                                <w:szCs w:val="21"/>
                                <w:lang w:val="en-US"/>
                              </w:rPr>
                              <w:t>Overstressed people often suffer from insomnia, or feel the need or desire to sleep too much, which can be a sign of depression.</w:t>
                            </w:r>
                            <w:r w:rsidRPr="00082F15">
                              <w:rPr>
                                <w:rFonts w:ascii="Calibri" w:hAnsi="Calibri"/>
                                <w:color w:val="6A6E6C"/>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CDEF92" id="Text Box 13" o:spid="_x0000_s1037" type="#_x0000_t202" style="position:absolute;margin-left:155.55pt;margin-top:449.3pt;width:215.4pt;height:29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" filled="f" stroked="f">
                <v:textbox style="mso-next-textbox:#Text Box 48">
                  <w:txbxContent>
                    <w:p w14:paraId="340AE03F" w14:textId="77777777" w:rsidR="00AE169C" w:rsidRPr="00082F15" w:rsidRDefault="00AE169C" w:rsidP="00082F15">
                      <w:pPr>
                        <w:spacing w:after="80"/>
                        <w:rPr>
                          <w:rFonts w:ascii="Calibri" w:hAnsi="Calibri"/>
                          <w:b/>
                          <w:bCs/>
                          <w:color w:val="235983"/>
                          <w:sz w:val="24"/>
                          <w:szCs w:val="24"/>
                          <w:lang w:val="en-US"/>
                        </w:rPr>
                      </w:pPr>
                      <w:r w:rsidRPr="00082F15">
                        <w:rPr>
                          <w:rFonts w:ascii="Calibri" w:hAnsi="Calibri"/>
                          <w:b/>
                          <w:bCs/>
                          <w:color w:val="235983"/>
                          <w:sz w:val="24"/>
                          <w:szCs w:val="24"/>
                          <w:lang w:val="en-US"/>
                        </w:rPr>
                        <w:t>Physical Impact of Stress</w:t>
                      </w:r>
                    </w:p>
                    <w:p w14:paraId="20499200" w14:textId="77777777" w:rsidR="00AE169C" w:rsidRPr="00082F15" w:rsidRDefault="00AE169C" w:rsidP="00082F15">
                      <w:pPr>
                        <w:spacing w:after="80"/>
                        <w:rPr>
                          <w:rFonts w:ascii="Calibri" w:hAnsi="Calibri"/>
                          <w:bCs/>
                          <w:color w:val="6A6E6C"/>
                          <w:sz w:val="21"/>
                          <w:szCs w:val="21"/>
                          <w:lang w:val="en-US"/>
                        </w:rPr>
                      </w:pPr>
                      <w:r w:rsidRPr="00082F15">
                        <w:rPr>
                          <w:rFonts w:ascii="Calibri" w:hAnsi="Calibri"/>
                          <w:bCs/>
                          <w:color w:val="6A6E6C"/>
                          <w:sz w:val="21"/>
                          <w:szCs w:val="21"/>
                          <w:lang w:val="en-US"/>
                        </w:rPr>
                        <w:t>Everyone is familiar with signs of stress such as nervousness, anxiety, and depression, as well as the other ways stressors can upset a person's state of mind. Here's a look at what stress can do to people's bodies:</w:t>
                      </w:r>
                    </w:p>
                    <w:p w14:paraId="4172DDEC" w14:textId="77777777" w:rsidR="00AE169C" w:rsidRPr="00082F15" w:rsidRDefault="00AE169C" w:rsidP="00293FC8">
                      <w:pPr>
                        <w:numPr>
                          <w:ilvl w:val="0"/>
                          <w:numId w:val="7"/>
                        </w:numPr>
                        <w:spacing w:after="80"/>
                        <w:ind w:left="227" w:hanging="227"/>
                        <w:rPr>
                          <w:rFonts w:ascii="Calibri" w:hAnsi="Calibri"/>
                          <w:bCs/>
                          <w:color w:val="6A6E6C"/>
                          <w:sz w:val="21"/>
                          <w:szCs w:val="21"/>
                          <w:lang w:val="en-US"/>
                        </w:rPr>
                      </w:pPr>
                      <w:r w:rsidRPr="0044584D">
                        <w:rPr>
                          <w:rFonts w:ascii="Calibri" w:hAnsi="Calibri"/>
                          <w:b/>
                          <w:bCs/>
                          <w:color w:val="235983"/>
                          <w:sz w:val="21"/>
                          <w:szCs w:val="21"/>
                          <w:lang w:val="en-US"/>
                        </w:rPr>
                        <w:t>Heart Disease</w:t>
                      </w:r>
                      <w:r w:rsidRPr="0044584D">
                        <w:rPr>
                          <w:rFonts w:ascii="Calibri" w:hAnsi="Calibri"/>
                          <w:bCs/>
                          <w:color w:val="235983"/>
                          <w:sz w:val="21"/>
                          <w:szCs w:val="21"/>
                          <w:lang w:val="en-US"/>
                        </w:rPr>
                        <w:t>—</w:t>
                      </w:r>
                      <w:r w:rsidRPr="00082F15">
                        <w:rPr>
                          <w:rFonts w:ascii="Calibri" w:hAnsi="Calibri"/>
                          <w:bCs/>
                          <w:color w:val="6A6E6C"/>
                          <w:sz w:val="21"/>
                          <w:szCs w:val="21"/>
                          <w:lang w:val="en-US"/>
                        </w:rPr>
                        <w:t>Added up, daily stress can lead to heart attacks. Type A personalities have an extremely high risk of developing abnormal heart rhythms, and the normal stress of everyday life negatively affects people already prone to heart disease.</w:t>
                      </w:r>
                    </w:p>
                    <w:p w14:paraId="6EB86AFE" w14:textId="77777777" w:rsidR="00AE169C" w:rsidRPr="00082F15" w:rsidRDefault="00AE169C" w:rsidP="00293FC8">
                      <w:pPr>
                        <w:numPr>
                          <w:ilvl w:val="0"/>
                          <w:numId w:val="7"/>
                        </w:numPr>
                        <w:spacing w:after="80"/>
                        <w:ind w:left="227" w:hanging="227"/>
                        <w:rPr>
                          <w:rFonts w:ascii="Calibri" w:hAnsi="Calibri"/>
                          <w:bCs/>
                          <w:color w:val="6A6E6C"/>
                          <w:sz w:val="21"/>
                          <w:szCs w:val="21"/>
                          <w:lang w:val="en-US"/>
                        </w:rPr>
                      </w:pPr>
                      <w:r w:rsidRPr="0044584D">
                        <w:rPr>
                          <w:rFonts w:ascii="Calibri" w:hAnsi="Calibri"/>
                          <w:b/>
                          <w:bCs/>
                          <w:color w:val="235983"/>
                          <w:sz w:val="21"/>
                          <w:szCs w:val="21"/>
                          <w:lang w:val="en-US"/>
                        </w:rPr>
                        <w:t>Strokes</w:t>
                      </w:r>
                      <w:r w:rsidRPr="0044584D">
                        <w:rPr>
                          <w:rFonts w:ascii="Calibri" w:hAnsi="Calibri"/>
                          <w:bCs/>
                          <w:color w:val="235983"/>
                          <w:sz w:val="21"/>
                          <w:szCs w:val="21"/>
                          <w:lang w:val="en-US"/>
                        </w:rPr>
                        <w:t>—</w:t>
                      </w:r>
                      <w:r w:rsidRPr="00082F15">
                        <w:rPr>
                          <w:rFonts w:ascii="Calibri" w:hAnsi="Calibri"/>
                          <w:bCs/>
                          <w:color w:val="6A6E6C"/>
                          <w:sz w:val="21"/>
                          <w:szCs w:val="21"/>
                          <w:lang w:val="en-US"/>
                        </w:rPr>
                        <w:t>People who are highly stressed, and even moderately stressed on a regular basis, have a significantly increased risk of a fatal stroke.</w:t>
                      </w:r>
                    </w:p>
                    <w:p w14:paraId="33ED7E52" w14:textId="77777777" w:rsidR="00AE169C" w:rsidRPr="00082F15" w:rsidRDefault="00AE169C" w:rsidP="00293FC8">
                      <w:pPr>
                        <w:numPr>
                          <w:ilvl w:val="0"/>
                          <w:numId w:val="7"/>
                        </w:numPr>
                        <w:spacing w:after="80"/>
                        <w:ind w:left="227" w:hanging="227"/>
                        <w:rPr>
                          <w:rFonts w:ascii="Calibri" w:hAnsi="Calibri"/>
                          <w:bCs/>
                          <w:color w:val="6A6E6C"/>
                          <w:sz w:val="21"/>
                          <w:szCs w:val="21"/>
                          <w:lang w:val="en-US"/>
                        </w:rPr>
                      </w:pPr>
                      <w:r w:rsidRPr="0044584D">
                        <w:rPr>
                          <w:rFonts w:ascii="Calibri" w:hAnsi="Calibri"/>
                          <w:b/>
                          <w:bCs/>
                          <w:color w:val="235983"/>
                          <w:sz w:val="21"/>
                          <w:szCs w:val="21"/>
                          <w:lang w:val="en-US"/>
                        </w:rPr>
                        <w:t>High Blood Pressure</w:t>
                      </w:r>
                      <w:r w:rsidRPr="0044584D">
                        <w:rPr>
                          <w:rFonts w:ascii="Calibri" w:hAnsi="Calibri"/>
                          <w:bCs/>
                          <w:color w:val="235983"/>
                          <w:sz w:val="21"/>
                          <w:szCs w:val="21"/>
                          <w:lang w:val="en-US"/>
                        </w:rPr>
                        <w:t>—</w:t>
                      </w:r>
                      <w:r w:rsidRPr="00082F15">
                        <w:rPr>
                          <w:rFonts w:ascii="Calibri" w:hAnsi="Calibri"/>
                          <w:bCs/>
                          <w:color w:val="6A6E6C"/>
                          <w:sz w:val="21"/>
                          <w:szCs w:val="21"/>
                          <w:lang w:val="en-US"/>
                        </w:rPr>
                        <w:t>Stress hormones cause an immediate rise in blood pressure. While this may not create problems for everyone, chronic stress and hypertension is a deadly combination.</w:t>
                      </w:r>
                    </w:p>
                    <w:p w14:paraId="3913E6EE" w14:textId="77777777" w:rsidR="00AE169C" w:rsidRPr="00082F15" w:rsidRDefault="00AE169C" w:rsidP="00293FC8">
                      <w:pPr>
                        <w:numPr>
                          <w:ilvl w:val="0"/>
                          <w:numId w:val="7"/>
                        </w:numPr>
                        <w:spacing w:after="80"/>
                        <w:ind w:left="227" w:hanging="227"/>
                        <w:rPr>
                          <w:rFonts w:ascii="Calibri" w:hAnsi="Calibri"/>
                          <w:bCs/>
                          <w:color w:val="6A6E6C"/>
                          <w:sz w:val="21"/>
                          <w:szCs w:val="21"/>
                          <w:lang w:val="en-US"/>
                        </w:rPr>
                      </w:pPr>
                      <w:r w:rsidRPr="0044584D">
                        <w:rPr>
                          <w:rFonts w:ascii="Calibri" w:hAnsi="Calibri"/>
                          <w:b/>
                          <w:bCs/>
                          <w:color w:val="235983"/>
                          <w:sz w:val="21"/>
                          <w:szCs w:val="21"/>
                          <w:lang w:val="en-US"/>
                        </w:rPr>
                        <w:t>Lowered Immunity</w:t>
                      </w:r>
                      <w:r w:rsidRPr="0044584D">
                        <w:rPr>
                          <w:rFonts w:ascii="Calibri" w:hAnsi="Calibri"/>
                          <w:bCs/>
                          <w:color w:val="235983"/>
                          <w:sz w:val="21"/>
                          <w:szCs w:val="21"/>
                          <w:lang w:val="en-US"/>
                        </w:rPr>
                        <w:t>—</w:t>
                      </w:r>
                      <w:r w:rsidRPr="00082F15">
                        <w:rPr>
                          <w:rFonts w:ascii="Calibri" w:hAnsi="Calibri"/>
                          <w:bCs/>
                          <w:color w:val="6A6E6C"/>
                          <w:sz w:val="21"/>
                          <w:szCs w:val="21"/>
                          <w:lang w:val="en-US"/>
                        </w:rPr>
                        <w:t>Stress hormones compromise a body's immune system so that it is more susceptible to the flu, colds, and other infectious diseases.</w:t>
                      </w:r>
                    </w:p>
                    <w:p w14:paraId="4B8F1BD1" w14:textId="77777777" w:rsidR="00AE169C" w:rsidRPr="00082F15" w:rsidRDefault="00AE169C" w:rsidP="00293FC8">
                      <w:pPr>
                        <w:numPr>
                          <w:ilvl w:val="0"/>
                          <w:numId w:val="7"/>
                        </w:numPr>
                        <w:spacing w:after="80"/>
                        <w:ind w:left="227" w:hanging="227"/>
                        <w:rPr>
                          <w:rFonts w:ascii="Calibri" w:hAnsi="Calibri"/>
                          <w:bCs/>
                          <w:color w:val="6A6E6C"/>
                          <w:sz w:val="21"/>
                          <w:szCs w:val="21"/>
                          <w:lang w:val="en-US"/>
                        </w:rPr>
                      </w:pPr>
                      <w:r w:rsidRPr="0044584D">
                        <w:rPr>
                          <w:rFonts w:ascii="Calibri" w:hAnsi="Calibri"/>
                          <w:b/>
                          <w:bCs/>
                          <w:color w:val="235983"/>
                          <w:sz w:val="21"/>
                          <w:szCs w:val="21"/>
                          <w:lang w:val="en-US"/>
                        </w:rPr>
                        <w:t>Digestive Problems</w:t>
                      </w:r>
                      <w:r w:rsidRPr="0044584D">
                        <w:rPr>
                          <w:rFonts w:ascii="Calibri" w:hAnsi="Calibri"/>
                          <w:bCs/>
                          <w:color w:val="235983"/>
                          <w:sz w:val="21"/>
                          <w:szCs w:val="21"/>
                          <w:lang w:val="en-US"/>
                        </w:rPr>
                        <w:t>—</w:t>
                      </w:r>
                      <w:r w:rsidRPr="00082F15">
                        <w:rPr>
                          <w:rFonts w:ascii="Calibri" w:hAnsi="Calibri"/>
                          <w:bCs/>
                          <w:color w:val="6A6E6C"/>
                          <w:sz w:val="21"/>
                          <w:szCs w:val="21"/>
                          <w:lang w:val="en-US"/>
                        </w:rPr>
                        <w:t>Stress has been proven to reduce the amount of beneficial bacteria in the digestive system, which can lead to indigestion, diarrhea, constipation, and other problems.</w:t>
                      </w:r>
                    </w:p>
                    <w:p w14:paraId="4C2AF538" w14:textId="77777777" w:rsidR="00AE169C" w:rsidRPr="00082F15" w:rsidRDefault="00AE169C" w:rsidP="00293FC8">
                      <w:pPr>
                        <w:numPr>
                          <w:ilvl w:val="0"/>
                          <w:numId w:val="7"/>
                        </w:numPr>
                        <w:spacing w:after="80"/>
                        <w:ind w:left="227" w:hanging="227"/>
                        <w:rPr>
                          <w:rFonts w:ascii="Calibri" w:hAnsi="Calibri"/>
                          <w:bCs/>
                          <w:color w:val="6A6E6C"/>
                          <w:sz w:val="21"/>
                          <w:szCs w:val="21"/>
                          <w:lang w:val="en-US"/>
                        </w:rPr>
                      </w:pPr>
                      <w:r w:rsidRPr="0044584D">
                        <w:rPr>
                          <w:rFonts w:ascii="Calibri" w:hAnsi="Calibri"/>
                          <w:b/>
                          <w:bCs/>
                          <w:color w:val="235983"/>
                          <w:sz w:val="21"/>
                          <w:szCs w:val="21"/>
                          <w:lang w:val="en-US"/>
                        </w:rPr>
                        <w:t>Headaches and Muscle Aches</w:t>
                      </w:r>
                      <w:r w:rsidRPr="0044584D">
                        <w:rPr>
                          <w:rFonts w:ascii="Calibri" w:hAnsi="Calibri"/>
                          <w:bCs/>
                          <w:color w:val="235983"/>
                          <w:sz w:val="21"/>
                          <w:szCs w:val="21"/>
                          <w:lang w:val="en-US"/>
                        </w:rPr>
                        <w:t>—</w:t>
                      </w:r>
                      <w:r w:rsidRPr="00082F15">
                        <w:rPr>
                          <w:rFonts w:ascii="Calibri" w:hAnsi="Calibri"/>
                          <w:bCs/>
                          <w:color w:val="6A6E6C"/>
                          <w:sz w:val="21"/>
                          <w:szCs w:val="21"/>
                          <w:lang w:val="en-US"/>
                        </w:rPr>
                        <w:t>What is the most common cause of most headaches and muscle aches? The answer is tension and stress.</w:t>
                      </w:r>
                    </w:p>
                    <w:p w14:paraId="21FB577C" w14:textId="145BB3F4" w:rsidR="00AE169C" w:rsidRPr="00082F15" w:rsidRDefault="00AE169C" w:rsidP="00293FC8">
                      <w:pPr>
                        <w:numPr>
                          <w:ilvl w:val="0"/>
                          <w:numId w:val="7"/>
                        </w:numPr>
                        <w:spacing w:after="80"/>
                        <w:ind w:left="227" w:hanging="227"/>
                        <w:rPr>
                          <w:rFonts w:ascii="Calibri" w:hAnsi="Calibri"/>
                          <w:color w:val="6A6E6C"/>
                          <w:sz w:val="21"/>
                          <w:szCs w:val="21"/>
                        </w:rPr>
                      </w:pPr>
                      <w:r w:rsidRPr="0044584D">
                        <w:rPr>
                          <w:rFonts w:ascii="Calibri" w:hAnsi="Calibri"/>
                          <w:b/>
                          <w:bCs/>
                          <w:color w:val="235983"/>
                          <w:sz w:val="21"/>
                          <w:szCs w:val="21"/>
                          <w:lang w:val="en-US"/>
                        </w:rPr>
                        <w:t>Changes in Sleep Patterns</w:t>
                      </w:r>
                      <w:r w:rsidRPr="0044584D">
                        <w:rPr>
                          <w:rFonts w:ascii="Calibri" w:hAnsi="Calibri"/>
                          <w:bCs/>
                          <w:color w:val="235983"/>
                          <w:sz w:val="21"/>
                          <w:szCs w:val="21"/>
                          <w:lang w:val="en-US"/>
                        </w:rPr>
                        <w:t>—</w:t>
                      </w:r>
                      <w:r w:rsidRPr="00082F15">
                        <w:rPr>
                          <w:rFonts w:ascii="Calibri" w:hAnsi="Calibri"/>
                          <w:bCs/>
                          <w:color w:val="6A6E6C"/>
                          <w:sz w:val="21"/>
                          <w:szCs w:val="21"/>
                          <w:lang w:val="en-US"/>
                        </w:rPr>
                        <w:t>Overstressed people often suffer from insomnia, or feel the need or desire to sleep too much, which can be a sign of depression.</w:t>
                      </w:r>
                      <w:r w:rsidRPr="00082F15">
                        <w:rPr>
                          <w:rFonts w:ascii="Calibri" w:hAnsi="Calibri"/>
                          <w:color w:val="6A6E6C"/>
                          <w:sz w:val="21"/>
                          <w:szCs w:val="21"/>
                        </w:rPr>
                        <w:t xml:space="preserve"> </w:t>
                      </w:r>
                    </w:p>
                  </w:txbxContent>
                </v:textbox>
                <w10:wrap type="square"/>
              </v:shape>
            </w:pict>
          </mc:Fallback>
        </mc:AlternateContent>
      </w:r>
      <w:r w:rsidR="00082F15">
        <w:rPr>
          <w:noProof/>
          <w:lang w:val="en-US" w:eastAsia="en-US"/>
        </w:rPr>
        <mc:AlternateContent>
          <mc:Choice Requires="wps">
            <w:drawing>
              <wp:anchor distT="0" distB="0" distL="114300" distR="114300" simplePos="0" relativeHeight="251762688" behindDoc="0" locked="0" layoutInCell="1" allowOverlap="1" wp14:anchorId="20FF1465" wp14:editId="25AB77A5">
                <wp:simplePos x="0" y="0"/>
                <wp:positionH relativeFrom="column">
                  <wp:posOffset>4781550</wp:posOffset>
                </wp:positionH>
                <wp:positionV relativeFrom="paragraph">
                  <wp:posOffset>5916295</wp:posOffset>
                </wp:positionV>
                <wp:extent cx="2735580" cy="3349625"/>
                <wp:effectExtent l="0" t="0" r="0" b="3175"/>
                <wp:wrapSquare wrapText="bothSides"/>
                <wp:docPr id="48" name="Text Box 48"/>
                <wp:cNvGraphicFramePr/>
                <a:graphic xmlns:a="http://schemas.openxmlformats.org/drawingml/2006/main">
                  <a:graphicData uri="http://schemas.microsoft.com/office/word/2010/wordprocessingShape">
                    <wps:wsp>
                      <wps:cNvSpPr txBox="1"/>
                      <wps:spPr>
                        <a:xfrm>
                          <a:off x="0" y="0"/>
                          <a:ext cx="2735580" cy="33496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FF1465" id="Text Box 48" o:spid="_x0000_s1038" type="#_x0000_t202" style="position:absolute;margin-left:376.5pt;margin-top:465.85pt;width:215.4pt;height:263.7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" filled="f" stroked="f">
                <v:textbox>
                  <w:txbxContent/>
                </v:textbox>
                <w10:wrap type="square"/>
              </v:shape>
            </w:pict>
          </mc:Fallback>
        </mc:AlternateContent>
      </w:r>
      <w:r w:rsidR="008E6F15">
        <w:rPr>
          <w:noProof/>
          <w:lang w:val="en-US" w:eastAsia="en-US"/>
        </w:rPr>
        <w:drawing>
          <wp:anchor distT="0" distB="0" distL="114300" distR="114300" simplePos="0" relativeHeight="251641840" behindDoc="1" locked="0" layoutInCell="1" allowOverlap="1" wp14:anchorId="51FECCB9" wp14:editId="1F5CE9B9">
            <wp:simplePos x="0" y="0"/>
            <wp:positionH relativeFrom="column">
              <wp:posOffset>0</wp:posOffset>
            </wp:positionH>
            <wp:positionV relativeFrom="paragraph">
              <wp:posOffset>0</wp:posOffset>
            </wp:positionV>
            <wp:extent cx="7772400" cy="10058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2.jpg"/>
                    <pic:cNvPicPr/>
                  </pic:nvPicPr>
                  <pic:blipFill>
                    <a:blip r:embed="rId9">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424E7E">
        <w:rPr>
          <w:noProof/>
          <w:lang w:val="en-US" w:eastAsia="en-US"/>
        </w:rPr>
        <mc:AlternateContent>
          <mc:Choice Requires="wps">
            <w:drawing>
              <wp:anchor distT="0" distB="0" distL="114300" distR="114300" simplePos="0" relativeHeight="251727872" behindDoc="0" locked="0" layoutInCell="1" allowOverlap="1" wp14:anchorId="19B49F43" wp14:editId="2BF0E726">
                <wp:simplePos x="0" y="0"/>
                <wp:positionH relativeFrom="column">
                  <wp:posOffset>6023610</wp:posOffset>
                </wp:positionH>
                <wp:positionV relativeFrom="paragraph">
                  <wp:posOffset>9157970</wp:posOffset>
                </wp:positionV>
                <wp:extent cx="1536700" cy="308610"/>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BD9A82" w14:textId="3FE579A8" w:rsidR="00AE169C" w:rsidRPr="00B7279C" w:rsidRDefault="00AE169C" w:rsidP="00424E7E">
                            <w:pPr>
                              <w:jc w:val="right"/>
                              <w:rPr>
                                <w:i/>
                                <w:color w:val="0A52A0"/>
                              </w:rPr>
                            </w:pPr>
                            <w:r w:rsidRPr="00B7279C">
                              <w:rPr>
                                <w:rFonts w:ascii="Calibri" w:hAnsi="Calibri"/>
                                <w:i/>
                                <w:color w:val="0A52A0"/>
                                <w:sz w:val="22"/>
                                <w:szCs w:val="22"/>
                              </w:rPr>
                              <w:t>continued on page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49F43" id="Text Box 41" o:spid="_x0000_s1039" type="#_x0000_t202" style="position:absolute;margin-left:474.3pt;margin-top:721.1pt;width:121pt;height:24.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" filled="f" stroked="f">
                <v:textbox>
                  <w:txbxContent>
                    <w:p w14:paraId="51BD9A82" w14:textId="3FE579A8" w:rsidR="00AE169C" w:rsidRPr="00B7279C" w:rsidRDefault="00AE169C" w:rsidP="00424E7E">
                      <w:pPr>
                        <w:jc w:val="right"/>
                        <w:rPr>
                          <w:i/>
                          <w:color w:val="0A52A0"/>
                        </w:rPr>
                      </w:pPr>
                      <w:r w:rsidRPr="00B7279C">
                        <w:rPr>
                          <w:rFonts w:ascii="Calibri" w:hAnsi="Calibri"/>
                          <w:i/>
                          <w:color w:val="0A52A0"/>
                          <w:sz w:val="22"/>
                          <w:szCs w:val="22"/>
                        </w:rPr>
                        <w:t>continued on page 3</w:t>
                      </w:r>
                    </w:p>
                  </w:txbxContent>
                </v:textbox>
                <w10:wrap type="square"/>
              </v:shape>
            </w:pict>
          </mc:Fallback>
        </mc:AlternateContent>
      </w:r>
      <w:r w:rsidR="00690C67">
        <w:rPr>
          <w:noProof/>
          <w:lang w:val="en-US" w:eastAsia="en-US"/>
        </w:rPr>
        <mc:AlternateContent>
          <mc:Choice Requires="wps">
            <w:drawing>
              <wp:anchor distT="0" distB="0" distL="114300" distR="114300" simplePos="0" relativeHeight="251677696" behindDoc="0" locked="0" layoutInCell="1" allowOverlap="1" wp14:anchorId="276BBB5D" wp14:editId="6AFFB925">
                <wp:simplePos x="0" y="0"/>
                <wp:positionH relativeFrom="column">
                  <wp:posOffset>228600</wp:posOffset>
                </wp:positionH>
                <wp:positionV relativeFrom="paragraph">
                  <wp:posOffset>9485630</wp:posOffset>
                </wp:positionV>
                <wp:extent cx="1671320" cy="303530"/>
                <wp:effectExtent l="0" t="0" r="0" b="1270"/>
                <wp:wrapNone/>
                <wp:docPr id="74" name="Text Box 7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86B44ED" w14:textId="364D14AC" w:rsidR="00AE169C" w:rsidRPr="00690C67" w:rsidRDefault="00AE169C"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SUMMER</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BBB5D" id="Text Box 74" o:spid="_x0000_s1040" type="#_x0000_t202" style="position:absolute;margin-left:18pt;margin-top:746.9pt;width:131.6pt;height:23.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" filled="f" stroked="f">
                <v:textbox>
                  <w:txbxContent>
                    <w:p w14:paraId="186B44ED" w14:textId="364D14AC" w:rsidR="00AE169C" w:rsidRPr="00690C67" w:rsidRDefault="00AE169C"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SUMMER</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2019</w:t>
                      </w:r>
                    </w:p>
                  </w:txbxContent>
                </v:textbox>
              </v:shape>
            </w:pict>
          </mc:Fallback>
        </mc:AlternateContent>
      </w:r>
      <w:r w:rsidR="00690C67">
        <w:rPr>
          <w:noProof/>
          <w:lang w:val="en-US" w:eastAsia="en-US"/>
        </w:rPr>
        <mc:AlternateContent>
          <mc:Choice Requires="wps">
            <w:drawing>
              <wp:anchor distT="0" distB="0" distL="114300" distR="114300" simplePos="0" relativeHeight="251678720" behindDoc="0" locked="0" layoutInCell="1" allowOverlap="1" wp14:anchorId="6F6EC2E4" wp14:editId="14F92322">
                <wp:simplePos x="0" y="0"/>
                <wp:positionH relativeFrom="column">
                  <wp:posOffset>7169150</wp:posOffset>
                </wp:positionH>
                <wp:positionV relativeFrom="paragraph">
                  <wp:posOffset>9496897</wp:posOffset>
                </wp:positionV>
                <wp:extent cx="368300" cy="303530"/>
                <wp:effectExtent l="0" t="0" r="0" b="1270"/>
                <wp:wrapNone/>
                <wp:docPr id="76" name="Text Box 76"/>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E11EE81"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sidRPr="00690C67">
                              <w:rPr>
                                <w:rFonts w:cs="CenturyGothic-Bold"/>
                                <w:bCs/>
                                <w:caps/>
                                <w:color w:val="FFFFFF" w:themeColor="background1"/>
                                <w:sz w:val="26"/>
                                <w:szCs w:val="2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6EC2E4" id="Text Box 76" o:spid="_x0000_s1041" type="#_x0000_t202" style="position:absolute;margin-left:564.5pt;margin-top:747.8pt;width:29pt;height:23.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" filled="f" stroked="f">
                <v:textbox>
                  <w:txbxContent>
                    <w:p w14:paraId="3E11EE81"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sidRPr="00690C67">
                        <w:rPr>
                          <w:rFonts w:cs="CenturyGothic-Bold"/>
                          <w:bCs/>
                          <w:caps/>
                          <w:color w:val="FFFFFF" w:themeColor="background1"/>
                          <w:sz w:val="26"/>
                          <w:szCs w:val="26"/>
                        </w:rPr>
                        <w:t>2</w:t>
                      </w:r>
                    </w:p>
                  </w:txbxContent>
                </v:textbox>
              </v:shape>
            </w:pict>
          </mc:Fallback>
        </mc:AlternateContent>
      </w:r>
      <w:r w:rsidR="007F439E">
        <w:br w:type="page"/>
      </w:r>
    </w:p>
    <w:p w14:paraId="5B288CFC" w14:textId="1CEF042D" w:rsidR="007F439E" w:rsidRDefault="007E2843">
      <w:r>
        <w:rPr>
          <w:noProof/>
          <w:lang w:val="en-US" w:eastAsia="en-US"/>
        </w:rPr>
        <w:lastRenderedPageBreak/>
        <w:drawing>
          <wp:anchor distT="0" distB="0" distL="114300" distR="114300" simplePos="0" relativeHeight="251640815" behindDoc="1" locked="0" layoutInCell="1" allowOverlap="1" wp14:anchorId="3C8F6374" wp14:editId="65AD65A0">
            <wp:simplePos x="0" y="0"/>
            <wp:positionH relativeFrom="column">
              <wp:posOffset>0</wp:posOffset>
            </wp:positionH>
            <wp:positionV relativeFrom="paragraph">
              <wp:posOffset>0</wp:posOffset>
            </wp:positionV>
            <wp:extent cx="7772400" cy="100584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3.jpg"/>
                    <pic:cNvPicPr/>
                  </pic:nvPicPr>
                  <pic:blipFill>
                    <a:blip r:embed="rId10">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3DB582E7" w14:textId="790EF271" w:rsidR="007F439E" w:rsidRDefault="00E22E21">
      <w:r>
        <w:rPr>
          <w:noProof/>
          <w:lang w:val="en-US" w:eastAsia="en-US"/>
        </w:rPr>
        <mc:AlternateContent>
          <mc:Choice Requires="wps">
            <w:drawing>
              <wp:anchor distT="0" distB="0" distL="114300" distR="114300" simplePos="0" relativeHeight="251765760" behindDoc="0" locked="0" layoutInCell="1" allowOverlap="1" wp14:anchorId="166632A4" wp14:editId="09FEA28E">
                <wp:simplePos x="0" y="0"/>
                <wp:positionH relativeFrom="column">
                  <wp:posOffset>3792220</wp:posOffset>
                </wp:positionH>
                <wp:positionV relativeFrom="paragraph">
                  <wp:posOffset>2929890</wp:posOffset>
                </wp:positionV>
                <wp:extent cx="3830955" cy="6085840"/>
                <wp:effectExtent l="0" t="0" r="0" b="10160"/>
                <wp:wrapSquare wrapText="bothSides"/>
                <wp:docPr id="52" name="Text Box 52"/>
                <wp:cNvGraphicFramePr/>
                <a:graphic xmlns:a="http://schemas.openxmlformats.org/drawingml/2006/main">
                  <a:graphicData uri="http://schemas.microsoft.com/office/word/2010/wordprocessingShape">
                    <wps:wsp>
                      <wps:cNvSpPr txBox="1"/>
                      <wps:spPr>
                        <a:xfrm>
                          <a:off x="0" y="0"/>
                          <a:ext cx="3830955" cy="60858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1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6632A4" id="Text Box 52" o:spid="_x0000_s1042" type="#_x0000_t202" style="position:absolute;margin-left:298.6pt;margin-top:230.7pt;width:301.65pt;height:479.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" filled="f" stroked="f">
                <v:textbox>
                  <w:txbxContent/>
                </v:textbox>
                <w10:wrap type="square"/>
              </v:shape>
            </w:pict>
          </mc:Fallback>
        </mc:AlternateContent>
      </w:r>
      <w:r>
        <w:rPr>
          <w:noProof/>
          <w:lang w:val="en-US" w:eastAsia="en-US"/>
        </w:rPr>
        <mc:AlternateContent>
          <mc:Choice Requires="wps">
            <w:drawing>
              <wp:anchor distT="0" distB="0" distL="114300" distR="114300" simplePos="0" relativeHeight="251764736" behindDoc="0" locked="0" layoutInCell="1" allowOverlap="1" wp14:anchorId="4F83F407" wp14:editId="4D77DA4D">
                <wp:simplePos x="0" y="0"/>
                <wp:positionH relativeFrom="column">
                  <wp:posOffset>278765</wp:posOffset>
                </wp:positionH>
                <wp:positionV relativeFrom="paragraph">
                  <wp:posOffset>2957195</wp:posOffset>
                </wp:positionV>
                <wp:extent cx="3527425" cy="6096635"/>
                <wp:effectExtent l="0" t="0" r="0" b="0"/>
                <wp:wrapSquare wrapText="bothSides"/>
                <wp:docPr id="50" name="Text Box 50"/>
                <wp:cNvGraphicFramePr/>
                <a:graphic xmlns:a="http://schemas.openxmlformats.org/drawingml/2006/main">
                  <a:graphicData uri="http://schemas.microsoft.com/office/word/2010/wordprocessingShape">
                    <wps:wsp>
                      <wps:cNvSpPr txBox="1"/>
                      <wps:spPr>
                        <a:xfrm>
                          <a:off x="0" y="0"/>
                          <a:ext cx="3527425" cy="60966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16">
                        <w:txbxContent>
                          <w:p w14:paraId="4BDA19DB" w14:textId="77777777" w:rsidR="00AE169C" w:rsidRPr="00272342" w:rsidRDefault="00AE169C" w:rsidP="00293FC8">
                            <w:pPr>
                              <w:numPr>
                                <w:ilvl w:val="0"/>
                                <w:numId w:val="7"/>
                              </w:numPr>
                              <w:spacing w:after="80"/>
                              <w:ind w:left="227" w:hanging="227"/>
                              <w:rPr>
                                <w:rFonts w:ascii="Calibri" w:hAnsi="Calibri"/>
                                <w:color w:val="6A6E6C"/>
                                <w:sz w:val="21"/>
                                <w:szCs w:val="21"/>
                                <w:lang w:val="en-US"/>
                              </w:rPr>
                            </w:pPr>
                            <w:r w:rsidRPr="0044584D">
                              <w:rPr>
                                <w:rFonts w:ascii="Calibri" w:hAnsi="Calibri"/>
                                <w:b/>
                                <w:bCs/>
                                <w:color w:val="235983"/>
                                <w:sz w:val="21"/>
                                <w:szCs w:val="21"/>
                                <w:lang w:val="en-US"/>
                              </w:rPr>
                              <w:t>Sexual Dysfunction</w:t>
                            </w:r>
                            <w:r w:rsidRPr="0044584D">
                              <w:rPr>
                                <w:rFonts w:ascii="Calibri" w:hAnsi="Calibri"/>
                                <w:color w:val="235983"/>
                                <w:sz w:val="21"/>
                                <w:szCs w:val="21"/>
                                <w:lang w:val="en-US"/>
                              </w:rPr>
                              <w:t>—</w:t>
                            </w:r>
                            <w:r w:rsidRPr="00272342">
                              <w:rPr>
                                <w:rFonts w:ascii="Calibri" w:hAnsi="Calibri"/>
                                <w:color w:val="6A6E6C"/>
                                <w:sz w:val="21"/>
                                <w:szCs w:val="21"/>
                                <w:lang w:val="en-US"/>
                              </w:rPr>
                              <w:t>Any type of psychological or emotional stress can be the cause of temporary sexual dysfunction in both men and women.</w:t>
                            </w:r>
                          </w:p>
                          <w:p w14:paraId="091EC63F" w14:textId="77777777" w:rsidR="00AE169C" w:rsidRPr="00272342" w:rsidRDefault="00AE169C" w:rsidP="00293FC8">
                            <w:pPr>
                              <w:numPr>
                                <w:ilvl w:val="0"/>
                                <w:numId w:val="7"/>
                              </w:numPr>
                              <w:spacing w:after="80"/>
                              <w:ind w:left="227" w:hanging="227"/>
                              <w:rPr>
                                <w:rFonts w:ascii="Calibri" w:hAnsi="Calibri"/>
                                <w:color w:val="6A6E6C"/>
                                <w:sz w:val="21"/>
                                <w:szCs w:val="21"/>
                                <w:lang w:val="en-US"/>
                              </w:rPr>
                            </w:pPr>
                            <w:r w:rsidRPr="0044584D">
                              <w:rPr>
                                <w:rFonts w:ascii="Calibri" w:hAnsi="Calibri"/>
                                <w:b/>
                                <w:bCs/>
                                <w:color w:val="235983"/>
                                <w:sz w:val="21"/>
                                <w:szCs w:val="21"/>
                                <w:lang w:val="en-US"/>
                              </w:rPr>
                              <w:t>Hormonal Imbalances</w:t>
                            </w:r>
                            <w:r w:rsidRPr="0044584D">
                              <w:rPr>
                                <w:rFonts w:ascii="Calibri" w:hAnsi="Calibri"/>
                                <w:color w:val="235983"/>
                                <w:sz w:val="21"/>
                                <w:szCs w:val="21"/>
                                <w:lang w:val="en-US"/>
                              </w:rPr>
                              <w:t>—</w:t>
                            </w:r>
                            <w:r w:rsidRPr="00272342">
                              <w:rPr>
                                <w:rFonts w:ascii="Calibri" w:hAnsi="Calibri"/>
                                <w:color w:val="6A6E6C"/>
                                <w:sz w:val="21"/>
                                <w:szCs w:val="21"/>
                                <w:lang w:val="en-US"/>
                              </w:rPr>
                              <w:t>During stressful times, the mind sends emergency messages that upset the body's natural hormonal balance.</w:t>
                            </w:r>
                          </w:p>
                          <w:p w14:paraId="7CA810A3" w14:textId="77777777" w:rsidR="00AE169C" w:rsidRPr="00272342" w:rsidRDefault="00AE169C" w:rsidP="0044584D">
                            <w:pPr>
                              <w:spacing w:after="140"/>
                              <w:rPr>
                                <w:rFonts w:ascii="Calibri" w:hAnsi="Calibri"/>
                                <w:color w:val="6A6E6C"/>
                                <w:sz w:val="21"/>
                                <w:szCs w:val="21"/>
                                <w:lang w:val="en-US"/>
                              </w:rPr>
                            </w:pPr>
                            <w:r w:rsidRPr="00272342">
                              <w:rPr>
                                <w:rFonts w:ascii="Calibri" w:hAnsi="Calibri"/>
                                <w:color w:val="6A6E6C"/>
                                <w:sz w:val="21"/>
                                <w:szCs w:val="21"/>
                                <w:lang w:val="en-US"/>
                              </w:rPr>
                              <w:t>In addition, there are many stress-induced behaviors that can cause physical harm, such as overeating or eating the wrong foods, alcohol and substance abuse, and smoking.</w:t>
                            </w:r>
                          </w:p>
                          <w:p w14:paraId="56932E6E" w14:textId="77777777" w:rsidR="00AE169C" w:rsidRPr="00272342" w:rsidRDefault="00AE169C" w:rsidP="00272342">
                            <w:pPr>
                              <w:spacing w:after="80"/>
                              <w:rPr>
                                <w:rFonts w:ascii="Calibri" w:hAnsi="Calibri"/>
                                <w:b/>
                                <w:bCs/>
                                <w:color w:val="235983"/>
                                <w:sz w:val="24"/>
                                <w:szCs w:val="24"/>
                                <w:lang w:val="en-US"/>
                              </w:rPr>
                            </w:pPr>
                            <w:r w:rsidRPr="00272342">
                              <w:rPr>
                                <w:rFonts w:ascii="Calibri" w:hAnsi="Calibri"/>
                                <w:b/>
                                <w:bCs/>
                                <w:color w:val="235983"/>
                                <w:sz w:val="24"/>
                                <w:szCs w:val="24"/>
                                <w:lang w:val="en-US"/>
                              </w:rPr>
                              <w:t>Help your body beat stress: Exercise.</w:t>
                            </w:r>
                          </w:p>
                          <w:p w14:paraId="67691D7B" w14:textId="77777777" w:rsidR="00AE169C" w:rsidRPr="00272342" w:rsidRDefault="00AE169C" w:rsidP="00293FC8">
                            <w:pPr>
                              <w:numPr>
                                <w:ilvl w:val="0"/>
                                <w:numId w:val="7"/>
                              </w:numPr>
                              <w:spacing w:after="80"/>
                              <w:ind w:left="227" w:hanging="227"/>
                              <w:rPr>
                                <w:rFonts w:ascii="Calibri" w:hAnsi="Calibri"/>
                                <w:color w:val="6A6E6C"/>
                                <w:sz w:val="21"/>
                                <w:szCs w:val="21"/>
                                <w:lang w:val="en-US"/>
                              </w:rPr>
                            </w:pPr>
                            <w:r w:rsidRPr="00272342">
                              <w:rPr>
                                <w:rFonts w:ascii="Calibri" w:hAnsi="Calibri"/>
                                <w:color w:val="6A6E6C"/>
                                <w:sz w:val="21"/>
                                <w:szCs w:val="21"/>
                                <w:lang w:val="en-US"/>
                              </w:rPr>
                              <w:t>Whether you like it or not, the best weapon against stress is exercise. Regular exercise—it doesn't matter what it is as long as it's consistent—helps your body deal with stress for a number of reasons:</w:t>
                            </w:r>
                          </w:p>
                          <w:p w14:paraId="469CEAA0" w14:textId="77777777" w:rsidR="00AE169C" w:rsidRPr="00272342" w:rsidRDefault="00AE169C" w:rsidP="00293FC8">
                            <w:pPr>
                              <w:numPr>
                                <w:ilvl w:val="0"/>
                                <w:numId w:val="7"/>
                              </w:numPr>
                              <w:spacing w:after="80"/>
                              <w:ind w:left="227" w:hanging="227"/>
                              <w:rPr>
                                <w:rFonts w:ascii="Calibri" w:hAnsi="Calibri"/>
                                <w:color w:val="6A6E6C"/>
                                <w:sz w:val="21"/>
                                <w:szCs w:val="21"/>
                                <w:lang w:val="en-US"/>
                              </w:rPr>
                            </w:pPr>
                            <w:r w:rsidRPr="00272342">
                              <w:rPr>
                                <w:rFonts w:ascii="Calibri" w:hAnsi="Calibri"/>
                                <w:color w:val="6A6E6C"/>
                                <w:sz w:val="21"/>
                                <w:szCs w:val="21"/>
                                <w:lang w:val="en-US"/>
                              </w:rPr>
                              <w:t>Exercise releases hormones that are natural antidepressants and increase your tolerance to pain.</w:t>
                            </w:r>
                          </w:p>
                          <w:p w14:paraId="0CE1C808" w14:textId="7BE30812" w:rsidR="00AE169C" w:rsidRPr="00272342" w:rsidRDefault="00AE169C" w:rsidP="00293FC8">
                            <w:pPr>
                              <w:numPr>
                                <w:ilvl w:val="0"/>
                                <w:numId w:val="7"/>
                              </w:numPr>
                              <w:spacing w:after="80"/>
                              <w:ind w:left="227" w:hanging="227"/>
                              <w:rPr>
                                <w:rFonts w:ascii="Calibri" w:hAnsi="Calibri"/>
                                <w:color w:val="6A6E6C"/>
                                <w:sz w:val="21"/>
                                <w:szCs w:val="21"/>
                                <w:lang w:val="en-US"/>
                              </w:rPr>
                            </w:pPr>
                            <w:r w:rsidRPr="00272342">
                              <w:rPr>
                                <w:rFonts w:ascii="Calibri" w:hAnsi="Calibri"/>
                                <w:color w:val="6A6E6C"/>
                                <w:sz w:val="21"/>
                                <w:szCs w:val="21"/>
                                <w:lang w:val="en-US"/>
                              </w:rPr>
                              <w:t xml:space="preserve">Exercise stimulates nerves that help the brain's ability </w:t>
                            </w:r>
                            <w:r>
                              <w:rPr>
                                <w:rFonts w:ascii="Calibri" w:hAnsi="Calibri"/>
                                <w:color w:val="6A6E6C"/>
                                <w:sz w:val="21"/>
                                <w:szCs w:val="21"/>
                                <w:lang w:val="en-US"/>
                              </w:rPr>
                              <w:br/>
                            </w:r>
                            <w:r w:rsidRPr="00272342">
                              <w:rPr>
                                <w:rFonts w:ascii="Calibri" w:hAnsi="Calibri"/>
                                <w:color w:val="6A6E6C"/>
                                <w:sz w:val="21"/>
                                <w:szCs w:val="21"/>
                                <w:lang w:val="en-US"/>
                              </w:rPr>
                              <w:t>to accurately sense emotions. A clear mind can steer clear of misinterpretation and miscommunication, which are high-level stressors.</w:t>
                            </w:r>
                          </w:p>
                          <w:p w14:paraId="4CC38E75" w14:textId="77777777" w:rsidR="00AE169C" w:rsidRPr="00272342" w:rsidRDefault="00AE169C" w:rsidP="00293FC8">
                            <w:pPr>
                              <w:numPr>
                                <w:ilvl w:val="0"/>
                                <w:numId w:val="7"/>
                              </w:numPr>
                              <w:spacing w:after="80"/>
                              <w:ind w:left="227" w:hanging="227"/>
                              <w:rPr>
                                <w:rFonts w:ascii="Calibri" w:hAnsi="Calibri"/>
                                <w:color w:val="6A6E6C"/>
                                <w:sz w:val="21"/>
                                <w:szCs w:val="21"/>
                                <w:lang w:val="en-US"/>
                              </w:rPr>
                            </w:pPr>
                            <w:r w:rsidRPr="00272342">
                              <w:rPr>
                                <w:rFonts w:ascii="Calibri" w:hAnsi="Calibri"/>
                                <w:color w:val="6A6E6C"/>
                                <w:sz w:val="21"/>
                                <w:szCs w:val="21"/>
                                <w:lang w:val="en-US"/>
                              </w:rPr>
                              <w:t>Exercise connects to hormones that control the stress response and improves a body's ability to tolerate stress and changes.</w:t>
                            </w:r>
                          </w:p>
                          <w:p w14:paraId="053CF726" w14:textId="77777777" w:rsidR="00AE169C" w:rsidRPr="00272342" w:rsidRDefault="00AE169C" w:rsidP="00293FC8">
                            <w:pPr>
                              <w:numPr>
                                <w:ilvl w:val="0"/>
                                <w:numId w:val="7"/>
                              </w:numPr>
                              <w:spacing w:after="80"/>
                              <w:ind w:left="227" w:hanging="227"/>
                              <w:rPr>
                                <w:rFonts w:ascii="Calibri" w:hAnsi="Calibri"/>
                                <w:color w:val="6A6E6C"/>
                                <w:sz w:val="21"/>
                                <w:szCs w:val="21"/>
                                <w:lang w:val="en-US"/>
                              </w:rPr>
                            </w:pPr>
                            <w:r w:rsidRPr="00272342">
                              <w:rPr>
                                <w:rFonts w:ascii="Calibri" w:hAnsi="Calibri"/>
                                <w:color w:val="6A6E6C"/>
                                <w:sz w:val="21"/>
                                <w:szCs w:val="21"/>
                                <w:lang w:val="en-US"/>
                              </w:rPr>
                              <w:t>Exercise gets your mind in shape by giving you a positive place to release frustrations and take a break from your worries; it also leaves you with more energy.</w:t>
                            </w:r>
                          </w:p>
                          <w:p w14:paraId="0EE21BB7" w14:textId="77777777" w:rsidR="00AE169C" w:rsidRPr="00272342" w:rsidRDefault="00AE169C" w:rsidP="00293FC8">
                            <w:pPr>
                              <w:numPr>
                                <w:ilvl w:val="0"/>
                                <w:numId w:val="7"/>
                              </w:numPr>
                              <w:spacing w:after="80"/>
                              <w:ind w:left="227" w:hanging="227"/>
                              <w:rPr>
                                <w:rFonts w:ascii="Calibri" w:hAnsi="Calibri"/>
                                <w:color w:val="6A6E6C"/>
                                <w:sz w:val="21"/>
                                <w:szCs w:val="21"/>
                                <w:lang w:val="en-US"/>
                              </w:rPr>
                            </w:pPr>
                            <w:r w:rsidRPr="00272342">
                              <w:rPr>
                                <w:rFonts w:ascii="Calibri" w:hAnsi="Calibri"/>
                                <w:color w:val="6A6E6C"/>
                                <w:sz w:val="21"/>
                                <w:szCs w:val="21"/>
                                <w:lang w:val="en-US"/>
                              </w:rPr>
                              <w:t>Exercise can reduce negative thinking and improve your self-image—it changes the way you look and feel.</w:t>
                            </w:r>
                          </w:p>
                          <w:p w14:paraId="134DE3B8" w14:textId="77777777" w:rsidR="00AE169C" w:rsidRPr="00272342" w:rsidRDefault="00AE169C" w:rsidP="00293FC8">
                            <w:pPr>
                              <w:numPr>
                                <w:ilvl w:val="0"/>
                                <w:numId w:val="7"/>
                              </w:numPr>
                              <w:spacing w:after="80"/>
                              <w:ind w:left="227" w:hanging="227"/>
                              <w:rPr>
                                <w:rFonts w:ascii="Calibri" w:hAnsi="Calibri"/>
                                <w:color w:val="6A6E6C"/>
                                <w:sz w:val="21"/>
                                <w:szCs w:val="21"/>
                                <w:lang w:val="en-US"/>
                              </w:rPr>
                            </w:pPr>
                            <w:r w:rsidRPr="00272342">
                              <w:rPr>
                                <w:rFonts w:ascii="Calibri" w:hAnsi="Calibri"/>
                                <w:color w:val="6A6E6C"/>
                                <w:sz w:val="21"/>
                                <w:szCs w:val="21"/>
                                <w:lang w:val="en-US"/>
                              </w:rPr>
                              <w:t>Exercise improves cardiovascular health—your heart is a muscle and can be strengthened like any other.</w:t>
                            </w:r>
                          </w:p>
                          <w:p w14:paraId="2E25D213" w14:textId="77777777" w:rsidR="00AE169C" w:rsidRPr="00272342" w:rsidRDefault="00AE169C" w:rsidP="00293FC8">
                            <w:pPr>
                              <w:numPr>
                                <w:ilvl w:val="0"/>
                                <w:numId w:val="7"/>
                              </w:numPr>
                              <w:spacing w:after="80"/>
                              <w:ind w:left="227" w:hanging="227"/>
                              <w:rPr>
                                <w:rFonts w:ascii="Calibri" w:hAnsi="Calibri"/>
                                <w:color w:val="6A6E6C"/>
                                <w:sz w:val="21"/>
                                <w:szCs w:val="21"/>
                                <w:lang w:val="en-US"/>
                              </w:rPr>
                            </w:pPr>
                            <w:r w:rsidRPr="00272342">
                              <w:rPr>
                                <w:rFonts w:ascii="Calibri" w:hAnsi="Calibri"/>
                                <w:color w:val="6A6E6C"/>
                                <w:sz w:val="21"/>
                                <w:szCs w:val="21"/>
                                <w:lang w:val="en-US"/>
                              </w:rPr>
                              <w:t>Exercising is a direct hit on stress-induced muscle aches and headaches and helps to normalize sleep patterns and hormonal imbalances.</w:t>
                            </w:r>
                          </w:p>
                          <w:p w14:paraId="7BF900A2" w14:textId="77777777" w:rsidR="00AE169C" w:rsidRPr="00272342" w:rsidRDefault="00AE169C" w:rsidP="00272342">
                            <w:pPr>
                              <w:spacing w:after="80"/>
                              <w:rPr>
                                <w:rFonts w:ascii="Calibri" w:hAnsi="Calibri"/>
                                <w:b/>
                                <w:bCs/>
                                <w:color w:val="235983"/>
                                <w:sz w:val="24"/>
                                <w:szCs w:val="24"/>
                                <w:lang w:val="en-US"/>
                              </w:rPr>
                            </w:pPr>
                            <w:r w:rsidRPr="00272342">
                              <w:rPr>
                                <w:rFonts w:ascii="Calibri" w:hAnsi="Calibri"/>
                                <w:b/>
                                <w:bCs/>
                                <w:color w:val="235983"/>
                                <w:sz w:val="24"/>
                                <w:szCs w:val="24"/>
                                <w:lang w:val="en-US"/>
                              </w:rPr>
                              <w:t>Eat right to fight stress.</w:t>
                            </w:r>
                          </w:p>
                          <w:p w14:paraId="1A9A4FF9" w14:textId="77777777" w:rsidR="00AE169C" w:rsidRPr="00272342" w:rsidRDefault="00AE169C" w:rsidP="00293FC8">
                            <w:pPr>
                              <w:numPr>
                                <w:ilvl w:val="0"/>
                                <w:numId w:val="7"/>
                              </w:numPr>
                              <w:spacing w:after="80"/>
                              <w:ind w:left="227" w:hanging="227"/>
                              <w:rPr>
                                <w:rFonts w:ascii="Calibri" w:hAnsi="Calibri"/>
                                <w:color w:val="6A6E6C"/>
                                <w:sz w:val="21"/>
                                <w:szCs w:val="21"/>
                                <w:lang w:val="en-US"/>
                              </w:rPr>
                            </w:pPr>
                            <w:r w:rsidRPr="00272342">
                              <w:rPr>
                                <w:rFonts w:ascii="Calibri" w:hAnsi="Calibri"/>
                                <w:color w:val="6A6E6C"/>
                                <w:sz w:val="21"/>
                                <w:szCs w:val="21"/>
                                <w:lang w:val="en-US"/>
                              </w:rPr>
                              <w:t>Under stress, people physically need more vitamins and minerals, but the foods that have them aren't the ones they grab. Foods rich in fat and calories are what people crave when they're stressed or depressed, and these comfort foods actually work—they do make people feel and function better in the short term. However, they're killers in the long run. These are the kind of foods that, especially when eaten under stress, turn into fat around the middle.</w:t>
                            </w:r>
                          </w:p>
                          <w:p w14:paraId="2CFAC685" w14:textId="77777777" w:rsidR="00AE169C" w:rsidRPr="00272342" w:rsidRDefault="00AE169C" w:rsidP="00293FC8">
                            <w:pPr>
                              <w:numPr>
                                <w:ilvl w:val="0"/>
                                <w:numId w:val="7"/>
                              </w:numPr>
                              <w:spacing w:after="80"/>
                              <w:ind w:left="227" w:hanging="227"/>
                              <w:rPr>
                                <w:rFonts w:ascii="Calibri" w:hAnsi="Calibri"/>
                                <w:color w:val="6A6E6C"/>
                                <w:sz w:val="21"/>
                                <w:szCs w:val="21"/>
                                <w:lang w:val="en-US"/>
                              </w:rPr>
                            </w:pPr>
                            <w:r w:rsidRPr="00272342">
                              <w:rPr>
                                <w:rFonts w:ascii="Calibri" w:hAnsi="Calibri"/>
                                <w:color w:val="6A6E6C"/>
                                <w:sz w:val="21"/>
                                <w:szCs w:val="21"/>
                                <w:lang w:val="en-US"/>
                              </w:rPr>
                              <w:t>In stressful situations, try to eat foods high in vitamins and fiber: poultry, fish, beans and legumes, low-fat dairy products, whole grains and cereals, and fruits and vegetables. Foods in complex carbohydrates—pasta and potatoes—can help reduce stress because they're more slowly absorbed by the body. Don't skip meals. Getting too hungry will only make you reach for the wrong foods when your blood sugar's low. Avoid caffeine, alcohol, and stimulants in medicines and beverages.</w:t>
                            </w:r>
                          </w:p>
                          <w:p w14:paraId="2B9EA599" w14:textId="77777777" w:rsidR="00AE169C" w:rsidRPr="00E22E21" w:rsidRDefault="00AE169C" w:rsidP="00272342">
                            <w:pPr>
                              <w:spacing w:after="80"/>
                              <w:rPr>
                                <w:rFonts w:ascii="Calibri" w:hAnsi="Calibri"/>
                                <w:b/>
                                <w:bCs/>
                                <w:color w:val="235983"/>
                                <w:sz w:val="24"/>
                                <w:szCs w:val="24"/>
                                <w:lang w:val="en-US"/>
                              </w:rPr>
                            </w:pPr>
                            <w:r w:rsidRPr="00E22E21">
                              <w:rPr>
                                <w:rFonts w:ascii="Calibri" w:hAnsi="Calibri"/>
                                <w:b/>
                                <w:bCs/>
                                <w:color w:val="235983"/>
                                <w:sz w:val="24"/>
                                <w:szCs w:val="24"/>
                                <w:lang w:val="en-US"/>
                              </w:rPr>
                              <w:t>Calm your body and mind.</w:t>
                            </w:r>
                          </w:p>
                          <w:p w14:paraId="0043AACA" w14:textId="77777777" w:rsidR="00AE169C" w:rsidRPr="00272342" w:rsidRDefault="00AE169C" w:rsidP="00E22E21">
                            <w:pPr>
                              <w:spacing w:after="80"/>
                              <w:rPr>
                                <w:rFonts w:ascii="Calibri" w:hAnsi="Calibri"/>
                                <w:color w:val="6A6E6C"/>
                                <w:sz w:val="21"/>
                                <w:szCs w:val="21"/>
                                <w:lang w:val="en-US"/>
                              </w:rPr>
                            </w:pPr>
                            <w:r w:rsidRPr="00272342">
                              <w:rPr>
                                <w:rFonts w:ascii="Calibri" w:hAnsi="Calibri"/>
                                <w:color w:val="6A6E6C"/>
                                <w:sz w:val="21"/>
                                <w:szCs w:val="21"/>
                                <w:lang w:val="en-US"/>
                              </w:rPr>
                              <w:t>Other ways to physically take control of stress include these:</w:t>
                            </w:r>
                          </w:p>
                          <w:p w14:paraId="3EFBB072" w14:textId="77777777" w:rsidR="00AE169C" w:rsidRPr="00272342" w:rsidRDefault="00AE169C" w:rsidP="00293FC8">
                            <w:pPr>
                              <w:numPr>
                                <w:ilvl w:val="0"/>
                                <w:numId w:val="7"/>
                              </w:numPr>
                              <w:spacing w:after="20"/>
                              <w:ind w:left="227" w:hanging="227"/>
                              <w:rPr>
                                <w:rFonts w:ascii="Calibri" w:hAnsi="Calibri"/>
                                <w:color w:val="6A6E6C"/>
                                <w:sz w:val="21"/>
                                <w:szCs w:val="21"/>
                                <w:lang w:val="en-US"/>
                              </w:rPr>
                            </w:pPr>
                            <w:r w:rsidRPr="00272342">
                              <w:rPr>
                                <w:rFonts w:ascii="Calibri" w:hAnsi="Calibri"/>
                                <w:b/>
                                <w:bCs/>
                                <w:color w:val="6A6E6C"/>
                                <w:sz w:val="21"/>
                                <w:szCs w:val="21"/>
                                <w:lang w:val="en-US"/>
                              </w:rPr>
                              <w:t>Breathing Techniques</w:t>
                            </w:r>
                            <w:r w:rsidRPr="00272342">
                              <w:rPr>
                                <w:rFonts w:ascii="Calibri" w:hAnsi="Calibri"/>
                                <w:color w:val="6A6E6C"/>
                                <w:sz w:val="21"/>
                                <w:szCs w:val="21"/>
                                <w:lang w:val="en-US"/>
                              </w:rPr>
                              <w:t>—Breathing slowly and deeply automatically relaxes the body.</w:t>
                            </w:r>
                          </w:p>
                          <w:p w14:paraId="58ACCD92" w14:textId="77777777" w:rsidR="00AE169C" w:rsidRPr="00272342" w:rsidRDefault="00AE169C" w:rsidP="00293FC8">
                            <w:pPr>
                              <w:numPr>
                                <w:ilvl w:val="0"/>
                                <w:numId w:val="7"/>
                              </w:numPr>
                              <w:spacing w:after="20"/>
                              <w:ind w:left="227" w:hanging="227"/>
                              <w:rPr>
                                <w:rFonts w:ascii="Calibri" w:hAnsi="Calibri"/>
                                <w:color w:val="6A6E6C"/>
                                <w:sz w:val="21"/>
                                <w:szCs w:val="21"/>
                                <w:lang w:val="en-US"/>
                              </w:rPr>
                            </w:pPr>
                            <w:r w:rsidRPr="00272342">
                              <w:rPr>
                                <w:rFonts w:ascii="Calibri" w:hAnsi="Calibri"/>
                                <w:b/>
                                <w:bCs/>
                                <w:color w:val="6A6E6C"/>
                                <w:sz w:val="21"/>
                                <w:szCs w:val="21"/>
                                <w:lang w:val="en-US"/>
                              </w:rPr>
                              <w:t>Yoga</w:t>
                            </w:r>
                            <w:r w:rsidRPr="00272342">
                              <w:rPr>
                                <w:rFonts w:ascii="Calibri" w:hAnsi="Calibri"/>
                                <w:color w:val="6A6E6C"/>
                                <w:sz w:val="21"/>
                                <w:szCs w:val="21"/>
                                <w:lang w:val="en-US"/>
                              </w:rPr>
                              <w:t>—Slow exercising such as yoga connects breath, movement, and body control.</w:t>
                            </w:r>
                          </w:p>
                          <w:p w14:paraId="78573F30" w14:textId="77777777" w:rsidR="00AE169C" w:rsidRPr="00272342" w:rsidRDefault="00AE169C" w:rsidP="00293FC8">
                            <w:pPr>
                              <w:numPr>
                                <w:ilvl w:val="0"/>
                                <w:numId w:val="7"/>
                              </w:numPr>
                              <w:spacing w:after="20"/>
                              <w:ind w:left="227" w:hanging="227"/>
                              <w:rPr>
                                <w:rFonts w:ascii="Calibri" w:hAnsi="Calibri"/>
                                <w:color w:val="6A6E6C"/>
                                <w:sz w:val="21"/>
                                <w:szCs w:val="21"/>
                                <w:lang w:val="en-US"/>
                              </w:rPr>
                            </w:pPr>
                            <w:r w:rsidRPr="00272342">
                              <w:rPr>
                                <w:rFonts w:ascii="Calibri" w:hAnsi="Calibri"/>
                                <w:b/>
                                <w:bCs/>
                                <w:color w:val="6A6E6C"/>
                                <w:sz w:val="21"/>
                                <w:szCs w:val="21"/>
                                <w:lang w:val="en-US"/>
                              </w:rPr>
                              <w:t>Meditation</w:t>
                            </w:r>
                            <w:r w:rsidRPr="00272342">
                              <w:rPr>
                                <w:rFonts w:ascii="Calibri" w:hAnsi="Calibri"/>
                                <w:color w:val="6A6E6C"/>
                                <w:sz w:val="21"/>
                                <w:szCs w:val="21"/>
                                <w:lang w:val="en-US"/>
                              </w:rPr>
                              <w:t>—Find a quiet place to be alone, wherever you are, and try to clear your mind.</w:t>
                            </w:r>
                          </w:p>
                          <w:p w14:paraId="46201CE2" w14:textId="77777777" w:rsidR="00AE169C" w:rsidRPr="00272342" w:rsidRDefault="00AE169C" w:rsidP="00293FC8">
                            <w:pPr>
                              <w:numPr>
                                <w:ilvl w:val="0"/>
                                <w:numId w:val="7"/>
                              </w:numPr>
                              <w:spacing w:after="20"/>
                              <w:ind w:left="227" w:hanging="227"/>
                              <w:rPr>
                                <w:rFonts w:ascii="Calibri" w:hAnsi="Calibri"/>
                                <w:color w:val="6A6E6C"/>
                                <w:sz w:val="21"/>
                                <w:szCs w:val="21"/>
                                <w:lang w:val="en-US"/>
                              </w:rPr>
                            </w:pPr>
                            <w:r w:rsidRPr="00272342">
                              <w:rPr>
                                <w:rFonts w:ascii="Calibri" w:hAnsi="Calibri"/>
                                <w:b/>
                                <w:bCs/>
                                <w:color w:val="6A6E6C"/>
                                <w:sz w:val="21"/>
                                <w:szCs w:val="21"/>
                                <w:lang w:val="en-US"/>
                              </w:rPr>
                              <w:t>Relaxation Techniques</w:t>
                            </w:r>
                            <w:r w:rsidRPr="00272342">
                              <w:rPr>
                                <w:rFonts w:ascii="Calibri" w:hAnsi="Calibri"/>
                                <w:color w:val="6A6E6C"/>
                                <w:sz w:val="21"/>
                                <w:szCs w:val="21"/>
                                <w:lang w:val="en-US"/>
                              </w:rPr>
                              <w:t>—Learn how to really relax, physically and mentally.</w:t>
                            </w:r>
                          </w:p>
                          <w:p w14:paraId="5900DB19" w14:textId="77777777" w:rsidR="00AE169C" w:rsidRPr="00272342" w:rsidRDefault="00AE169C" w:rsidP="00293FC8">
                            <w:pPr>
                              <w:numPr>
                                <w:ilvl w:val="0"/>
                                <w:numId w:val="7"/>
                              </w:numPr>
                              <w:spacing w:after="20"/>
                              <w:ind w:left="227" w:hanging="227"/>
                              <w:rPr>
                                <w:rFonts w:ascii="Calibri" w:hAnsi="Calibri"/>
                                <w:color w:val="6A6E6C"/>
                                <w:sz w:val="21"/>
                                <w:szCs w:val="21"/>
                                <w:lang w:val="en-US"/>
                              </w:rPr>
                            </w:pPr>
                            <w:r w:rsidRPr="00272342">
                              <w:rPr>
                                <w:rFonts w:ascii="Calibri" w:hAnsi="Calibri"/>
                                <w:b/>
                                <w:bCs/>
                                <w:color w:val="6A6E6C"/>
                                <w:sz w:val="21"/>
                                <w:szCs w:val="21"/>
                                <w:lang w:val="en-US"/>
                              </w:rPr>
                              <w:t>Stretching</w:t>
                            </w:r>
                            <w:r w:rsidRPr="00272342">
                              <w:rPr>
                                <w:rFonts w:ascii="Calibri" w:hAnsi="Calibri"/>
                                <w:color w:val="6A6E6C"/>
                                <w:sz w:val="21"/>
                                <w:szCs w:val="21"/>
                                <w:lang w:val="en-US"/>
                              </w:rPr>
                              <w:t>—Take time to stretch whenever you find yourself in a tense position.</w:t>
                            </w:r>
                          </w:p>
                          <w:p w14:paraId="10E2357C" w14:textId="77777777" w:rsidR="00AE169C" w:rsidRPr="00272342" w:rsidRDefault="00AE169C" w:rsidP="00293FC8">
                            <w:pPr>
                              <w:numPr>
                                <w:ilvl w:val="0"/>
                                <w:numId w:val="7"/>
                              </w:numPr>
                              <w:spacing w:after="20"/>
                              <w:ind w:left="227" w:hanging="227"/>
                              <w:rPr>
                                <w:rFonts w:ascii="Calibri" w:hAnsi="Calibri"/>
                                <w:color w:val="6A6E6C"/>
                                <w:sz w:val="21"/>
                                <w:szCs w:val="21"/>
                                <w:lang w:val="en-US"/>
                              </w:rPr>
                            </w:pPr>
                            <w:r w:rsidRPr="00272342">
                              <w:rPr>
                                <w:rFonts w:ascii="Calibri" w:hAnsi="Calibri"/>
                                <w:b/>
                                <w:bCs/>
                                <w:color w:val="6A6E6C"/>
                                <w:sz w:val="21"/>
                                <w:szCs w:val="21"/>
                                <w:lang w:val="en-US"/>
                              </w:rPr>
                              <w:t>Walking</w:t>
                            </w:r>
                            <w:r w:rsidRPr="00272342">
                              <w:rPr>
                                <w:rFonts w:ascii="Calibri" w:hAnsi="Calibri"/>
                                <w:color w:val="6A6E6C"/>
                                <w:sz w:val="21"/>
                                <w:szCs w:val="21"/>
                                <w:lang w:val="en-US"/>
                              </w:rPr>
                              <w:t>—Walk around the building instead of taking a coffee break, or get up 15 minutes early and walk around the block before you leave for work.</w:t>
                            </w:r>
                          </w:p>
                          <w:p w14:paraId="41585A39" w14:textId="1525533B" w:rsidR="00AE169C" w:rsidRPr="00082F15" w:rsidRDefault="00AE169C" w:rsidP="00293FC8">
                            <w:pPr>
                              <w:numPr>
                                <w:ilvl w:val="0"/>
                                <w:numId w:val="7"/>
                              </w:numPr>
                              <w:spacing w:after="80"/>
                              <w:ind w:left="227" w:hanging="227"/>
                              <w:rPr>
                                <w:rFonts w:ascii="Calibri" w:hAnsi="Calibri"/>
                                <w:color w:val="6A6E6C"/>
                                <w:sz w:val="21"/>
                                <w:szCs w:val="21"/>
                              </w:rPr>
                            </w:pPr>
                            <w:r w:rsidRPr="00272342">
                              <w:rPr>
                                <w:rFonts w:ascii="Calibri" w:hAnsi="Calibri"/>
                                <w:b/>
                                <w:bCs/>
                                <w:color w:val="6A6E6C"/>
                                <w:sz w:val="21"/>
                                <w:szCs w:val="21"/>
                                <w:lang w:val="en-US"/>
                              </w:rPr>
                              <w:t>Sleeping</w:t>
                            </w:r>
                            <w:r w:rsidRPr="00272342">
                              <w:rPr>
                                <w:rFonts w:ascii="Calibri" w:hAnsi="Calibri"/>
                                <w:color w:val="6A6E6C"/>
                                <w:sz w:val="21"/>
                                <w:szCs w:val="21"/>
                                <w:lang w:val="en-US"/>
                              </w:rPr>
                              <w:t>—Make sure you get just a little more sleep than you think you need during times of high stress.</w:t>
                            </w:r>
                            <w:r w:rsidRPr="00082F15">
                              <w:rPr>
                                <w:rFonts w:ascii="Calibri" w:hAnsi="Calibri"/>
                                <w:color w:val="6A6E6C"/>
                                <w:sz w:val="21"/>
                                <w:szCs w:val="2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3F407" id="Text Box 50" o:spid="_x0000_s1043" type="#_x0000_t202" style="position:absolute;margin-left:21.95pt;margin-top:232.85pt;width:277.75pt;height:480.0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" filled="f" stroked="f">
                <v:textbox style="mso-next-textbox:#Text Box 52">
                  <w:txbxContent>
                    <w:p w14:paraId="4BDA19DB" w14:textId="77777777" w:rsidR="00AE169C" w:rsidRPr="00272342" w:rsidRDefault="00AE169C" w:rsidP="00293FC8">
                      <w:pPr>
                        <w:numPr>
                          <w:ilvl w:val="0"/>
                          <w:numId w:val="7"/>
                        </w:numPr>
                        <w:spacing w:after="80"/>
                        <w:ind w:left="227" w:hanging="227"/>
                        <w:rPr>
                          <w:rFonts w:ascii="Calibri" w:hAnsi="Calibri"/>
                          <w:color w:val="6A6E6C"/>
                          <w:sz w:val="21"/>
                          <w:szCs w:val="21"/>
                          <w:lang w:val="en-US"/>
                        </w:rPr>
                      </w:pPr>
                      <w:r w:rsidRPr="0044584D">
                        <w:rPr>
                          <w:rFonts w:ascii="Calibri" w:hAnsi="Calibri"/>
                          <w:b/>
                          <w:bCs/>
                          <w:color w:val="235983"/>
                          <w:sz w:val="21"/>
                          <w:szCs w:val="21"/>
                          <w:lang w:val="en-US"/>
                        </w:rPr>
                        <w:t>Sexual Dysfunction</w:t>
                      </w:r>
                      <w:r w:rsidRPr="0044584D">
                        <w:rPr>
                          <w:rFonts w:ascii="Calibri" w:hAnsi="Calibri"/>
                          <w:color w:val="235983"/>
                          <w:sz w:val="21"/>
                          <w:szCs w:val="21"/>
                          <w:lang w:val="en-US"/>
                        </w:rPr>
                        <w:t>—</w:t>
                      </w:r>
                      <w:r w:rsidRPr="00272342">
                        <w:rPr>
                          <w:rFonts w:ascii="Calibri" w:hAnsi="Calibri"/>
                          <w:color w:val="6A6E6C"/>
                          <w:sz w:val="21"/>
                          <w:szCs w:val="21"/>
                          <w:lang w:val="en-US"/>
                        </w:rPr>
                        <w:t>Any type of psychological or emotional stress can be the cause of temporary sexual dysfunction in both men and women.</w:t>
                      </w:r>
                    </w:p>
                    <w:p w14:paraId="091EC63F" w14:textId="77777777" w:rsidR="00AE169C" w:rsidRPr="00272342" w:rsidRDefault="00AE169C" w:rsidP="00293FC8">
                      <w:pPr>
                        <w:numPr>
                          <w:ilvl w:val="0"/>
                          <w:numId w:val="7"/>
                        </w:numPr>
                        <w:spacing w:after="80"/>
                        <w:ind w:left="227" w:hanging="227"/>
                        <w:rPr>
                          <w:rFonts w:ascii="Calibri" w:hAnsi="Calibri"/>
                          <w:color w:val="6A6E6C"/>
                          <w:sz w:val="21"/>
                          <w:szCs w:val="21"/>
                          <w:lang w:val="en-US"/>
                        </w:rPr>
                      </w:pPr>
                      <w:r w:rsidRPr="0044584D">
                        <w:rPr>
                          <w:rFonts w:ascii="Calibri" w:hAnsi="Calibri"/>
                          <w:b/>
                          <w:bCs/>
                          <w:color w:val="235983"/>
                          <w:sz w:val="21"/>
                          <w:szCs w:val="21"/>
                          <w:lang w:val="en-US"/>
                        </w:rPr>
                        <w:t>Hormonal Imbalances</w:t>
                      </w:r>
                      <w:r w:rsidRPr="0044584D">
                        <w:rPr>
                          <w:rFonts w:ascii="Calibri" w:hAnsi="Calibri"/>
                          <w:color w:val="235983"/>
                          <w:sz w:val="21"/>
                          <w:szCs w:val="21"/>
                          <w:lang w:val="en-US"/>
                        </w:rPr>
                        <w:t>—</w:t>
                      </w:r>
                      <w:r w:rsidRPr="00272342">
                        <w:rPr>
                          <w:rFonts w:ascii="Calibri" w:hAnsi="Calibri"/>
                          <w:color w:val="6A6E6C"/>
                          <w:sz w:val="21"/>
                          <w:szCs w:val="21"/>
                          <w:lang w:val="en-US"/>
                        </w:rPr>
                        <w:t>During stressful times, the mind sends emergency messages that upset the body's natural hormonal balance.</w:t>
                      </w:r>
                    </w:p>
                    <w:p w14:paraId="7CA810A3" w14:textId="77777777" w:rsidR="00AE169C" w:rsidRPr="00272342" w:rsidRDefault="00AE169C" w:rsidP="0044584D">
                      <w:pPr>
                        <w:spacing w:after="140"/>
                        <w:rPr>
                          <w:rFonts w:ascii="Calibri" w:hAnsi="Calibri"/>
                          <w:color w:val="6A6E6C"/>
                          <w:sz w:val="21"/>
                          <w:szCs w:val="21"/>
                          <w:lang w:val="en-US"/>
                        </w:rPr>
                      </w:pPr>
                      <w:r w:rsidRPr="00272342">
                        <w:rPr>
                          <w:rFonts w:ascii="Calibri" w:hAnsi="Calibri"/>
                          <w:color w:val="6A6E6C"/>
                          <w:sz w:val="21"/>
                          <w:szCs w:val="21"/>
                          <w:lang w:val="en-US"/>
                        </w:rPr>
                        <w:t>In addition, there are many stress-induced behaviors that can cause physical harm, such as overeating or eating the wrong foods, alcohol and substance abuse, and smoking.</w:t>
                      </w:r>
                    </w:p>
                    <w:p w14:paraId="56932E6E" w14:textId="77777777" w:rsidR="00AE169C" w:rsidRPr="00272342" w:rsidRDefault="00AE169C" w:rsidP="00272342">
                      <w:pPr>
                        <w:spacing w:after="80"/>
                        <w:rPr>
                          <w:rFonts w:ascii="Calibri" w:hAnsi="Calibri"/>
                          <w:b/>
                          <w:bCs/>
                          <w:color w:val="235983"/>
                          <w:sz w:val="24"/>
                          <w:szCs w:val="24"/>
                          <w:lang w:val="en-US"/>
                        </w:rPr>
                      </w:pPr>
                      <w:r w:rsidRPr="00272342">
                        <w:rPr>
                          <w:rFonts w:ascii="Calibri" w:hAnsi="Calibri"/>
                          <w:b/>
                          <w:bCs/>
                          <w:color w:val="235983"/>
                          <w:sz w:val="24"/>
                          <w:szCs w:val="24"/>
                          <w:lang w:val="en-US"/>
                        </w:rPr>
                        <w:t>Help your body beat stress: Exercise.</w:t>
                      </w:r>
                    </w:p>
                    <w:p w14:paraId="67691D7B" w14:textId="77777777" w:rsidR="00AE169C" w:rsidRPr="00272342" w:rsidRDefault="00AE169C" w:rsidP="00293FC8">
                      <w:pPr>
                        <w:numPr>
                          <w:ilvl w:val="0"/>
                          <w:numId w:val="7"/>
                        </w:numPr>
                        <w:spacing w:after="80"/>
                        <w:ind w:left="227" w:hanging="227"/>
                        <w:rPr>
                          <w:rFonts w:ascii="Calibri" w:hAnsi="Calibri"/>
                          <w:color w:val="6A6E6C"/>
                          <w:sz w:val="21"/>
                          <w:szCs w:val="21"/>
                          <w:lang w:val="en-US"/>
                        </w:rPr>
                      </w:pPr>
                      <w:r w:rsidRPr="00272342">
                        <w:rPr>
                          <w:rFonts w:ascii="Calibri" w:hAnsi="Calibri"/>
                          <w:color w:val="6A6E6C"/>
                          <w:sz w:val="21"/>
                          <w:szCs w:val="21"/>
                          <w:lang w:val="en-US"/>
                        </w:rPr>
                        <w:t>Whether you like it or not, the best weapon against stress is exercise. Regular exercise—it doesn't matter what it is as long as it's consistent—helps your body deal with stress for a number of reasons:</w:t>
                      </w:r>
                    </w:p>
                    <w:p w14:paraId="469CEAA0" w14:textId="77777777" w:rsidR="00AE169C" w:rsidRPr="00272342" w:rsidRDefault="00AE169C" w:rsidP="00293FC8">
                      <w:pPr>
                        <w:numPr>
                          <w:ilvl w:val="0"/>
                          <w:numId w:val="7"/>
                        </w:numPr>
                        <w:spacing w:after="80"/>
                        <w:ind w:left="227" w:hanging="227"/>
                        <w:rPr>
                          <w:rFonts w:ascii="Calibri" w:hAnsi="Calibri"/>
                          <w:color w:val="6A6E6C"/>
                          <w:sz w:val="21"/>
                          <w:szCs w:val="21"/>
                          <w:lang w:val="en-US"/>
                        </w:rPr>
                      </w:pPr>
                      <w:r w:rsidRPr="00272342">
                        <w:rPr>
                          <w:rFonts w:ascii="Calibri" w:hAnsi="Calibri"/>
                          <w:color w:val="6A6E6C"/>
                          <w:sz w:val="21"/>
                          <w:szCs w:val="21"/>
                          <w:lang w:val="en-US"/>
                        </w:rPr>
                        <w:t>Exercise releases hormones that are natural antidepressants and increase your tolerance to pain.</w:t>
                      </w:r>
                    </w:p>
                    <w:p w14:paraId="0CE1C808" w14:textId="7BE30812" w:rsidR="00AE169C" w:rsidRPr="00272342" w:rsidRDefault="00AE169C" w:rsidP="00293FC8">
                      <w:pPr>
                        <w:numPr>
                          <w:ilvl w:val="0"/>
                          <w:numId w:val="7"/>
                        </w:numPr>
                        <w:spacing w:after="80"/>
                        <w:ind w:left="227" w:hanging="227"/>
                        <w:rPr>
                          <w:rFonts w:ascii="Calibri" w:hAnsi="Calibri"/>
                          <w:color w:val="6A6E6C"/>
                          <w:sz w:val="21"/>
                          <w:szCs w:val="21"/>
                          <w:lang w:val="en-US"/>
                        </w:rPr>
                      </w:pPr>
                      <w:r w:rsidRPr="00272342">
                        <w:rPr>
                          <w:rFonts w:ascii="Calibri" w:hAnsi="Calibri"/>
                          <w:color w:val="6A6E6C"/>
                          <w:sz w:val="21"/>
                          <w:szCs w:val="21"/>
                          <w:lang w:val="en-US"/>
                        </w:rPr>
                        <w:t xml:space="preserve">Exercise stimulates nerves that help the brain's ability </w:t>
                      </w:r>
                      <w:r>
                        <w:rPr>
                          <w:rFonts w:ascii="Calibri" w:hAnsi="Calibri"/>
                          <w:color w:val="6A6E6C"/>
                          <w:sz w:val="21"/>
                          <w:szCs w:val="21"/>
                          <w:lang w:val="en-US"/>
                        </w:rPr>
                        <w:br/>
                      </w:r>
                      <w:r w:rsidRPr="00272342">
                        <w:rPr>
                          <w:rFonts w:ascii="Calibri" w:hAnsi="Calibri"/>
                          <w:color w:val="6A6E6C"/>
                          <w:sz w:val="21"/>
                          <w:szCs w:val="21"/>
                          <w:lang w:val="en-US"/>
                        </w:rPr>
                        <w:t>to accurately sense emotions. A clear mind can steer clear of misinterpretation and miscommunication, which are high-level stressors.</w:t>
                      </w:r>
                    </w:p>
                    <w:p w14:paraId="4CC38E75" w14:textId="77777777" w:rsidR="00AE169C" w:rsidRPr="00272342" w:rsidRDefault="00AE169C" w:rsidP="00293FC8">
                      <w:pPr>
                        <w:numPr>
                          <w:ilvl w:val="0"/>
                          <w:numId w:val="7"/>
                        </w:numPr>
                        <w:spacing w:after="80"/>
                        <w:ind w:left="227" w:hanging="227"/>
                        <w:rPr>
                          <w:rFonts w:ascii="Calibri" w:hAnsi="Calibri"/>
                          <w:color w:val="6A6E6C"/>
                          <w:sz w:val="21"/>
                          <w:szCs w:val="21"/>
                          <w:lang w:val="en-US"/>
                        </w:rPr>
                      </w:pPr>
                      <w:r w:rsidRPr="00272342">
                        <w:rPr>
                          <w:rFonts w:ascii="Calibri" w:hAnsi="Calibri"/>
                          <w:color w:val="6A6E6C"/>
                          <w:sz w:val="21"/>
                          <w:szCs w:val="21"/>
                          <w:lang w:val="en-US"/>
                        </w:rPr>
                        <w:t>Exercise connects to hormones that control the stress response and improves a body's ability to tolerate stress and changes.</w:t>
                      </w:r>
                    </w:p>
                    <w:p w14:paraId="053CF726" w14:textId="77777777" w:rsidR="00AE169C" w:rsidRPr="00272342" w:rsidRDefault="00AE169C" w:rsidP="00293FC8">
                      <w:pPr>
                        <w:numPr>
                          <w:ilvl w:val="0"/>
                          <w:numId w:val="7"/>
                        </w:numPr>
                        <w:spacing w:after="80"/>
                        <w:ind w:left="227" w:hanging="227"/>
                        <w:rPr>
                          <w:rFonts w:ascii="Calibri" w:hAnsi="Calibri"/>
                          <w:color w:val="6A6E6C"/>
                          <w:sz w:val="21"/>
                          <w:szCs w:val="21"/>
                          <w:lang w:val="en-US"/>
                        </w:rPr>
                      </w:pPr>
                      <w:r w:rsidRPr="00272342">
                        <w:rPr>
                          <w:rFonts w:ascii="Calibri" w:hAnsi="Calibri"/>
                          <w:color w:val="6A6E6C"/>
                          <w:sz w:val="21"/>
                          <w:szCs w:val="21"/>
                          <w:lang w:val="en-US"/>
                        </w:rPr>
                        <w:t>Exercise gets your mind in shape by giving you a positive place to release frustrations and take a break from your worries; it also leaves you with more energy.</w:t>
                      </w:r>
                    </w:p>
                    <w:p w14:paraId="0EE21BB7" w14:textId="77777777" w:rsidR="00AE169C" w:rsidRPr="00272342" w:rsidRDefault="00AE169C" w:rsidP="00293FC8">
                      <w:pPr>
                        <w:numPr>
                          <w:ilvl w:val="0"/>
                          <w:numId w:val="7"/>
                        </w:numPr>
                        <w:spacing w:after="80"/>
                        <w:ind w:left="227" w:hanging="227"/>
                        <w:rPr>
                          <w:rFonts w:ascii="Calibri" w:hAnsi="Calibri"/>
                          <w:color w:val="6A6E6C"/>
                          <w:sz w:val="21"/>
                          <w:szCs w:val="21"/>
                          <w:lang w:val="en-US"/>
                        </w:rPr>
                      </w:pPr>
                      <w:r w:rsidRPr="00272342">
                        <w:rPr>
                          <w:rFonts w:ascii="Calibri" w:hAnsi="Calibri"/>
                          <w:color w:val="6A6E6C"/>
                          <w:sz w:val="21"/>
                          <w:szCs w:val="21"/>
                          <w:lang w:val="en-US"/>
                        </w:rPr>
                        <w:t>Exercise can reduce negative thinking and improve your self-image—it changes the way you look and feel.</w:t>
                      </w:r>
                    </w:p>
                    <w:p w14:paraId="134DE3B8" w14:textId="77777777" w:rsidR="00AE169C" w:rsidRPr="00272342" w:rsidRDefault="00AE169C" w:rsidP="00293FC8">
                      <w:pPr>
                        <w:numPr>
                          <w:ilvl w:val="0"/>
                          <w:numId w:val="7"/>
                        </w:numPr>
                        <w:spacing w:after="80"/>
                        <w:ind w:left="227" w:hanging="227"/>
                        <w:rPr>
                          <w:rFonts w:ascii="Calibri" w:hAnsi="Calibri"/>
                          <w:color w:val="6A6E6C"/>
                          <w:sz w:val="21"/>
                          <w:szCs w:val="21"/>
                          <w:lang w:val="en-US"/>
                        </w:rPr>
                      </w:pPr>
                      <w:r w:rsidRPr="00272342">
                        <w:rPr>
                          <w:rFonts w:ascii="Calibri" w:hAnsi="Calibri"/>
                          <w:color w:val="6A6E6C"/>
                          <w:sz w:val="21"/>
                          <w:szCs w:val="21"/>
                          <w:lang w:val="en-US"/>
                        </w:rPr>
                        <w:t>Exercise improves cardiovascular health—your heart is a muscle and can be strengthened like any other.</w:t>
                      </w:r>
                    </w:p>
                    <w:p w14:paraId="2E25D213" w14:textId="77777777" w:rsidR="00AE169C" w:rsidRPr="00272342" w:rsidRDefault="00AE169C" w:rsidP="00293FC8">
                      <w:pPr>
                        <w:numPr>
                          <w:ilvl w:val="0"/>
                          <w:numId w:val="7"/>
                        </w:numPr>
                        <w:spacing w:after="80"/>
                        <w:ind w:left="227" w:hanging="227"/>
                        <w:rPr>
                          <w:rFonts w:ascii="Calibri" w:hAnsi="Calibri"/>
                          <w:color w:val="6A6E6C"/>
                          <w:sz w:val="21"/>
                          <w:szCs w:val="21"/>
                          <w:lang w:val="en-US"/>
                        </w:rPr>
                      </w:pPr>
                      <w:r w:rsidRPr="00272342">
                        <w:rPr>
                          <w:rFonts w:ascii="Calibri" w:hAnsi="Calibri"/>
                          <w:color w:val="6A6E6C"/>
                          <w:sz w:val="21"/>
                          <w:szCs w:val="21"/>
                          <w:lang w:val="en-US"/>
                        </w:rPr>
                        <w:t>Exercising is a direct hit on stress-induced muscle aches and headaches and helps to normalize sleep patterns and hormonal imbalances.</w:t>
                      </w:r>
                    </w:p>
                    <w:p w14:paraId="7BF900A2" w14:textId="77777777" w:rsidR="00AE169C" w:rsidRPr="00272342" w:rsidRDefault="00AE169C" w:rsidP="00272342">
                      <w:pPr>
                        <w:spacing w:after="80"/>
                        <w:rPr>
                          <w:rFonts w:ascii="Calibri" w:hAnsi="Calibri"/>
                          <w:b/>
                          <w:bCs/>
                          <w:color w:val="235983"/>
                          <w:sz w:val="24"/>
                          <w:szCs w:val="24"/>
                          <w:lang w:val="en-US"/>
                        </w:rPr>
                      </w:pPr>
                      <w:r w:rsidRPr="00272342">
                        <w:rPr>
                          <w:rFonts w:ascii="Calibri" w:hAnsi="Calibri"/>
                          <w:b/>
                          <w:bCs/>
                          <w:color w:val="235983"/>
                          <w:sz w:val="24"/>
                          <w:szCs w:val="24"/>
                          <w:lang w:val="en-US"/>
                        </w:rPr>
                        <w:t>Eat right to fight stress.</w:t>
                      </w:r>
                    </w:p>
                    <w:p w14:paraId="1A9A4FF9" w14:textId="77777777" w:rsidR="00AE169C" w:rsidRPr="00272342" w:rsidRDefault="00AE169C" w:rsidP="00293FC8">
                      <w:pPr>
                        <w:numPr>
                          <w:ilvl w:val="0"/>
                          <w:numId w:val="7"/>
                        </w:numPr>
                        <w:spacing w:after="80"/>
                        <w:ind w:left="227" w:hanging="227"/>
                        <w:rPr>
                          <w:rFonts w:ascii="Calibri" w:hAnsi="Calibri"/>
                          <w:color w:val="6A6E6C"/>
                          <w:sz w:val="21"/>
                          <w:szCs w:val="21"/>
                          <w:lang w:val="en-US"/>
                        </w:rPr>
                      </w:pPr>
                      <w:r w:rsidRPr="00272342">
                        <w:rPr>
                          <w:rFonts w:ascii="Calibri" w:hAnsi="Calibri"/>
                          <w:color w:val="6A6E6C"/>
                          <w:sz w:val="21"/>
                          <w:szCs w:val="21"/>
                          <w:lang w:val="en-US"/>
                        </w:rPr>
                        <w:t>Under stress, people physically need more vitamins and minerals, but the foods that have them aren't the ones they grab. Foods rich in fat and calories are what people crave when they're stressed or depressed, and these comfort foods actually work—they do make people feel and function better in the short term. However, they're killers in the long run. These are the kind of foods that, especially when eaten under stress, turn into fat around the middle.</w:t>
                      </w:r>
                    </w:p>
                    <w:p w14:paraId="2CFAC685" w14:textId="77777777" w:rsidR="00AE169C" w:rsidRPr="00272342" w:rsidRDefault="00AE169C" w:rsidP="00293FC8">
                      <w:pPr>
                        <w:numPr>
                          <w:ilvl w:val="0"/>
                          <w:numId w:val="7"/>
                        </w:numPr>
                        <w:spacing w:after="80"/>
                        <w:ind w:left="227" w:hanging="227"/>
                        <w:rPr>
                          <w:rFonts w:ascii="Calibri" w:hAnsi="Calibri"/>
                          <w:color w:val="6A6E6C"/>
                          <w:sz w:val="21"/>
                          <w:szCs w:val="21"/>
                          <w:lang w:val="en-US"/>
                        </w:rPr>
                      </w:pPr>
                      <w:r w:rsidRPr="00272342">
                        <w:rPr>
                          <w:rFonts w:ascii="Calibri" w:hAnsi="Calibri"/>
                          <w:color w:val="6A6E6C"/>
                          <w:sz w:val="21"/>
                          <w:szCs w:val="21"/>
                          <w:lang w:val="en-US"/>
                        </w:rPr>
                        <w:t>In stressful situations, try to eat foods high in vitamins and fiber: poultry, fish, beans and legumes, low-fat dairy products, whole grains and cereals, and fruits and vegetables. Foods in complex carbohydrates—pasta and potatoes—can help reduce stress because they're more slowly absorbed by the body. Don't skip meals. Getting too hungry will only make you reach for the wrong foods when your blood sugar's low. Avoid caffeine, alcohol, and stimulants in medicines and beverages.</w:t>
                      </w:r>
                    </w:p>
                    <w:p w14:paraId="2B9EA599" w14:textId="77777777" w:rsidR="00AE169C" w:rsidRPr="00E22E21" w:rsidRDefault="00AE169C" w:rsidP="00272342">
                      <w:pPr>
                        <w:spacing w:after="80"/>
                        <w:rPr>
                          <w:rFonts w:ascii="Calibri" w:hAnsi="Calibri"/>
                          <w:b/>
                          <w:bCs/>
                          <w:color w:val="235983"/>
                          <w:sz w:val="24"/>
                          <w:szCs w:val="24"/>
                          <w:lang w:val="en-US"/>
                        </w:rPr>
                      </w:pPr>
                      <w:r w:rsidRPr="00E22E21">
                        <w:rPr>
                          <w:rFonts w:ascii="Calibri" w:hAnsi="Calibri"/>
                          <w:b/>
                          <w:bCs/>
                          <w:color w:val="235983"/>
                          <w:sz w:val="24"/>
                          <w:szCs w:val="24"/>
                          <w:lang w:val="en-US"/>
                        </w:rPr>
                        <w:t>Calm your body and mind.</w:t>
                      </w:r>
                    </w:p>
                    <w:p w14:paraId="0043AACA" w14:textId="77777777" w:rsidR="00AE169C" w:rsidRPr="00272342" w:rsidRDefault="00AE169C" w:rsidP="00E22E21">
                      <w:pPr>
                        <w:spacing w:after="80"/>
                        <w:rPr>
                          <w:rFonts w:ascii="Calibri" w:hAnsi="Calibri"/>
                          <w:color w:val="6A6E6C"/>
                          <w:sz w:val="21"/>
                          <w:szCs w:val="21"/>
                          <w:lang w:val="en-US"/>
                        </w:rPr>
                      </w:pPr>
                      <w:r w:rsidRPr="00272342">
                        <w:rPr>
                          <w:rFonts w:ascii="Calibri" w:hAnsi="Calibri"/>
                          <w:color w:val="6A6E6C"/>
                          <w:sz w:val="21"/>
                          <w:szCs w:val="21"/>
                          <w:lang w:val="en-US"/>
                        </w:rPr>
                        <w:t>Other ways to physically take control of stress include these:</w:t>
                      </w:r>
                    </w:p>
                    <w:p w14:paraId="3EFBB072" w14:textId="77777777" w:rsidR="00AE169C" w:rsidRPr="00272342" w:rsidRDefault="00AE169C" w:rsidP="00293FC8">
                      <w:pPr>
                        <w:numPr>
                          <w:ilvl w:val="0"/>
                          <w:numId w:val="7"/>
                        </w:numPr>
                        <w:spacing w:after="20"/>
                        <w:ind w:left="227" w:hanging="227"/>
                        <w:rPr>
                          <w:rFonts w:ascii="Calibri" w:hAnsi="Calibri"/>
                          <w:color w:val="6A6E6C"/>
                          <w:sz w:val="21"/>
                          <w:szCs w:val="21"/>
                          <w:lang w:val="en-US"/>
                        </w:rPr>
                      </w:pPr>
                      <w:r w:rsidRPr="00272342">
                        <w:rPr>
                          <w:rFonts w:ascii="Calibri" w:hAnsi="Calibri"/>
                          <w:b/>
                          <w:bCs/>
                          <w:color w:val="6A6E6C"/>
                          <w:sz w:val="21"/>
                          <w:szCs w:val="21"/>
                          <w:lang w:val="en-US"/>
                        </w:rPr>
                        <w:t>Breathing Techniques</w:t>
                      </w:r>
                      <w:r w:rsidRPr="00272342">
                        <w:rPr>
                          <w:rFonts w:ascii="Calibri" w:hAnsi="Calibri"/>
                          <w:color w:val="6A6E6C"/>
                          <w:sz w:val="21"/>
                          <w:szCs w:val="21"/>
                          <w:lang w:val="en-US"/>
                        </w:rPr>
                        <w:t>—Breathing slowly and deeply automatically relaxes the body.</w:t>
                      </w:r>
                    </w:p>
                    <w:p w14:paraId="58ACCD92" w14:textId="77777777" w:rsidR="00AE169C" w:rsidRPr="00272342" w:rsidRDefault="00AE169C" w:rsidP="00293FC8">
                      <w:pPr>
                        <w:numPr>
                          <w:ilvl w:val="0"/>
                          <w:numId w:val="7"/>
                        </w:numPr>
                        <w:spacing w:after="20"/>
                        <w:ind w:left="227" w:hanging="227"/>
                        <w:rPr>
                          <w:rFonts w:ascii="Calibri" w:hAnsi="Calibri"/>
                          <w:color w:val="6A6E6C"/>
                          <w:sz w:val="21"/>
                          <w:szCs w:val="21"/>
                          <w:lang w:val="en-US"/>
                        </w:rPr>
                      </w:pPr>
                      <w:r w:rsidRPr="00272342">
                        <w:rPr>
                          <w:rFonts w:ascii="Calibri" w:hAnsi="Calibri"/>
                          <w:b/>
                          <w:bCs/>
                          <w:color w:val="6A6E6C"/>
                          <w:sz w:val="21"/>
                          <w:szCs w:val="21"/>
                          <w:lang w:val="en-US"/>
                        </w:rPr>
                        <w:t>Yoga</w:t>
                      </w:r>
                      <w:r w:rsidRPr="00272342">
                        <w:rPr>
                          <w:rFonts w:ascii="Calibri" w:hAnsi="Calibri"/>
                          <w:color w:val="6A6E6C"/>
                          <w:sz w:val="21"/>
                          <w:szCs w:val="21"/>
                          <w:lang w:val="en-US"/>
                        </w:rPr>
                        <w:t>—Slow exercising such as yoga connects breath, movement, and body control.</w:t>
                      </w:r>
                    </w:p>
                    <w:p w14:paraId="78573F30" w14:textId="77777777" w:rsidR="00AE169C" w:rsidRPr="00272342" w:rsidRDefault="00AE169C" w:rsidP="00293FC8">
                      <w:pPr>
                        <w:numPr>
                          <w:ilvl w:val="0"/>
                          <w:numId w:val="7"/>
                        </w:numPr>
                        <w:spacing w:after="20"/>
                        <w:ind w:left="227" w:hanging="227"/>
                        <w:rPr>
                          <w:rFonts w:ascii="Calibri" w:hAnsi="Calibri"/>
                          <w:color w:val="6A6E6C"/>
                          <w:sz w:val="21"/>
                          <w:szCs w:val="21"/>
                          <w:lang w:val="en-US"/>
                        </w:rPr>
                      </w:pPr>
                      <w:r w:rsidRPr="00272342">
                        <w:rPr>
                          <w:rFonts w:ascii="Calibri" w:hAnsi="Calibri"/>
                          <w:b/>
                          <w:bCs/>
                          <w:color w:val="6A6E6C"/>
                          <w:sz w:val="21"/>
                          <w:szCs w:val="21"/>
                          <w:lang w:val="en-US"/>
                        </w:rPr>
                        <w:t>Meditation</w:t>
                      </w:r>
                      <w:r w:rsidRPr="00272342">
                        <w:rPr>
                          <w:rFonts w:ascii="Calibri" w:hAnsi="Calibri"/>
                          <w:color w:val="6A6E6C"/>
                          <w:sz w:val="21"/>
                          <w:szCs w:val="21"/>
                          <w:lang w:val="en-US"/>
                        </w:rPr>
                        <w:t>—Find a quiet place to be alone, wherever you are, and try to clear your mind.</w:t>
                      </w:r>
                    </w:p>
                    <w:p w14:paraId="46201CE2" w14:textId="77777777" w:rsidR="00AE169C" w:rsidRPr="00272342" w:rsidRDefault="00AE169C" w:rsidP="00293FC8">
                      <w:pPr>
                        <w:numPr>
                          <w:ilvl w:val="0"/>
                          <w:numId w:val="7"/>
                        </w:numPr>
                        <w:spacing w:after="20"/>
                        <w:ind w:left="227" w:hanging="227"/>
                        <w:rPr>
                          <w:rFonts w:ascii="Calibri" w:hAnsi="Calibri"/>
                          <w:color w:val="6A6E6C"/>
                          <w:sz w:val="21"/>
                          <w:szCs w:val="21"/>
                          <w:lang w:val="en-US"/>
                        </w:rPr>
                      </w:pPr>
                      <w:r w:rsidRPr="00272342">
                        <w:rPr>
                          <w:rFonts w:ascii="Calibri" w:hAnsi="Calibri"/>
                          <w:b/>
                          <w:bCs/>
                          <w:color w:val="6A6E6C"/>
                          <w:sz w:val="21"/>
                          <w:szCs w:val="21"/>
                          <w:lang w:val="en-US"/>
                        </w:rPr>
                        <w:t>Relaxation Techniques</w:t>
                      </w:r>
                      <w:r w:rsidRPr="00272342">
                        <w:rPr>
                          <w:rFonts w:ascii="Calibri" w:hAnsi="Calibri"/>
                          <w:color w:val="6A6E6C"/>
                          <w:sz w:val="21"/>
                          <w:szCs w:val="21"/>
                          <w:lang w:val="en-US"/>
                        </w:rPr>
                        <w:t>—Learn how to really relax, physically and mentally.</w:t>
                      </w:r>
                    </w:p>
                    <w:p w14:paraId="5900DB19" w14:textId="77777777" w:rsidR="00AE169C" w:rsidRPr="00272342" w:rsidRDefault="00AE169C" w:rsidP="00293FC8">
                      <w:pPr>
                        <w:numPr>
                          <w:ilvl w:val="0"/>
                          <w:numId w:val="7"/>
                        </w:numPr>
                        <w:spacing w:after="20"/>
                        <w:ind w:left="227" w:hanging="227"/>
                        <w:rPr>
                          <w:rFonts w:ascii="Calibri" w:hAnsi="Calibri"/>
                          <w:color w:val="6A6E6C"/>
                          <w:sz w:val="21"/>
                          <w:szCs w:val="21"/>
                          <w:lang w:val="en-US"/>
                        </w:rPr>
                      </w:pPr>
                      <w:r w:rsidRPr="00272342">
                        <w:rPr>
                          <w:rFonts w:ascii="Calibri" w:hAnsi="Calibri"/>
                          <w:b/>
                          <w:bCs/>
                          <w:color w:val="6A6E6C"/>
                          <w:sz w:val="21"/>
                          <w:szCs w:val="21"/>
                          <w:lang w:val="en-US"/>
                        </w:rPr>
                        <w:t>Stretching</w:t>
                      </w:r>
                      <w:r w:rsidRPr="00272342">
                        <w:rPr>
                          <w:rFonts w:ascii="Calibri" w:hAnsi="Calibri"/>
                          <w:color w:val="6A6E6C"/>
                          <w:sz w:val="21"/>
                          <w:szCs w:val="21"/>
                          <w:lang w:val="en-US"/>
                        </w:rPr>
                        <w:t>—Take time to stretch whenever you find yourself in a tense position.</w:t>
                      </w:r>
                    </w:p>
                    <w:p w14:paraId="10E2357C" w14:textId="77777777" w:rsidR="00AE169C" w:rsidRPr="00272342" w:rsidRDefault="00AE169C" w:rsidP="00293FC8">
                      <w:pPr>
                        <w:numPr>
                          <w:ilvl w:val="0"/>
                          <w:numId w:val="7"/>
                        </w:numPr>
                        <w:spacing w:after="20"/>
                        <w:ind w:left="227" w:hanging="227"/>
                        <w:rPr>
                          <w:rFonts w:ascii="Calibri" w:hAnsi="Calibri"/>
                          <w:color w:val="6A6E6C"/>
                          <w:sz w:val="21"/>
                          <w:szCs w:val="21"/>
                          <w:lang w:val="en-US"/>
                        </w:rPr>
                      </w:pPr>
                      <w:r w:rsidRPr="00272342">
                        <w:rPr>
                          <w:rFonts w:ascii="Calibri" w:hAnsi="Calibri"/>
                          <w:b/>
                          <w:bCs/>
                          <w:color w:val="6A6E6C"/>
                          <w:sz w:val="21"/>
                          <w:szCs w:val="21"/>
                          <w:lang w:val="en-US"/>
                        </w:rPr>
                        <w:t>Walking</w:t>
                      </w:r>
                      <w:r w:rsidRPr="00272342">
                        <w:rPr>
                          <w:rFonts w:ascii="Calibri" w:hAnsi="Calibri"/>
                          <w:color w:val="6A6E6C"/>
                          <w:sz w:val="21"/>
                          <w:szCs w:val="21"/>
                          <w:lang w:val="en-US"/>
                        </w:rPr>
                        <w:t>—Walk around the building instead of taking a coffee break, or get up 15 minutes early and walk around the block before you leave for work.</w:t>
                      </w:r>
                    </w:p>
                    <w:p w14:paraId="41585A39" w14:textId="1525533B" w:rsidR="00AE169C" w:rsidRPr="00082F15" w:rsidRDefault="00AE169C" w:rsidP="00293FC8">
                      <w:pPr>
                        <w:numPr>
                          <w:ilvl w:val="0"/>
                          <w:numId w:val="7"/>
                        </w:numPr>
                        <w:spacing w:after="80"/>
                        <w:ind w:left="227" w:hanging="227"/>
                        <w:rPr>
                          <w:rFonts w:ascii="Calibri" w:hAnsi="Calibri"/>
                          <w:color w:val="6A6E6C"/>
                          <w:sz w:val="21"/>
                          <w:szCs w:val="21"/>
                        </w:rPr>
                      </w:pPr>
                      <w:r w:rsidRPr="00272342">
                        <w:rPr>
                          <w:rFonts w:ascii="Calibri" w:hAnsi="Calibri"/>
                          <w:b/>
                          <w:bCs/>
                          <w:color w:val="6A6E6C"/>
                          <w:sz w:val="21"/>
                          <w:szCs w:val="21"/>
                          <w:lang w:val="en-US"/>
                        </w:rPr>
                        <w:t>Sleeping</w:t>
                      </w:r>
                      <w:r w:rsidRPr="00272342">
                        <w:rPr>
                          <w:rFonts w:ascii="Calibri" w:hAnsi="Calibri"/>
                          <w:color w:val="6A6E6C"/>
                          <w:sz w:val="21"/>
                          <w:szCs w:val="21"/>
                          <w:lang w:val="en-US"/>
                        </w:rPr>
                        <w:t>—Make sure you get just a little more sleep than you think you need during times of high stress.</w:t>
                      </w:r>
                      <w:r w:rsidRPr="00082F15">
                        <w:rPr>
                          <w:rFonts w:ascii="Calibri" w:hAnsi="Calibri"/>
                          <w:color w:val="6A6E6C"/>
                          <w:sz w:val="21"/>
                          <w:szCs w:val="21"/>
                        </w:rPr>
                        <w:t xml:space="preserve"> </w:t>
                      </w:r>
                    </w:p>
                  </w:txbxContent>
                </v:textbox>
                <w10:wrap type="square"/>
              </v:shape>
            </w:pict>
          </mc:Fallback>
        </mc:AlternateContent>
      </w:r>
      <w:r>
        <w:rPr>
          <w:noProof/>
          <w:lang w:val="en-US" w:eastAsia="en-US"/>
        </w:rPr>
        <mc:AlternateContent>
          <mc:Choice Requires="wps">
            <w:drawing>
              <wp:anchor distT="0" distB="0" distL="114300" distR="114300" simplePos="0" relativeHeight="251735040" behindDoc="0" locked="0" layoutInCell="1" allowOverlap="1" wp14:anchorId="50C64029" wp14:editId="7DD97DF3">
                <wp:simplePos x="0" y="0"/>
                <wp:positionH relativeFrom="column">
                  <wp:posOffset>245745</wp:posOffset>
                </wp:positionH>
                <wp:positionV relativeFrom="paragraph">
                  <wp:posOffset>9039860</wp:posOffset>
                </wp:positionV>
                <wp:extent cx="6357620" cy="332105"/>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6357620" cy="3321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602F6C" w14:textId="352B4F6F" w:rsidR="00AE169C" w:rsidRPr="00F53892" w:rsidRDefault="00AE169C" w:rsidP="00F53892">
                            <w:pPr>
                              <w:spacing w:before="20" w:after="100"/>
                              <w:rPr>
                                <w:rFonts w:ascii="Calibri" w:hAnsi="Calibri"/>
                                <w:bCs/>
                                <w:color w:val="474847"/>
                                <w:sz w:val="18"/>
                                <w:szCs w:val="18"/>
                                <w:lang w:val="en-US"/>
                              </w:rPr>
                            </w:pPr>
                            <w:r w:rsidRPr="00E22E21">
                              <w:rPr>
                                <w:rFonts w:ascii="Calibri" w:hAnsi="Calibri"/>
                                <w:bCs/>
                                <w:color w:val="474847"/>
                                <w:sz w:val="18"/>
                                <w:szCs w:val="18"/>
                                <w:lang w:val="en-US"/>
                              </w:rPr>
                              <w:t>Workplace Options. (Revised 2018). </w:t>
                            </w:r>
                            <w:r w:rsidRPr="00E22E21">
                              <w:rPr>
                                <w:rFonts w:ascii="Calibri" w:hAnsi="Calibri"/>
                                <w:bCs/>
                                <w:i/>
                                <w:iCs/>
                                <w:color w:val="474847"/>
                                <w:sz w:val="18"/>
                                <w:szCs w:val="18"/>
                                <w:lang w:val="en-US"/>
                              </w:rPr>
                              <w:t>Stress and your body</w:t>
                            </w:r>
                            <w:r w:rsidRPr="00E22E21">
                              <w:rPr>
                                <w:rFonts w:ascii="Calibri" w:hAnsi="Calibri"/>
                                <w:bCs/>
                                <w:color w:val="474847"/>
                                <w:sz w:val="18"/>
                                <w:szCs w:val="18"/>
                                <w:lang w:val="en-US"/>
                              </w:rPr>
                              <w:t>. Raleigh, NC: Author.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C64029" id="Text Box 14" o:spid="_x0000_s1044" type="#_x0000_t202" style="position:absolute;margin-left:19.35pt;margin-top:711.8pt;width:500.6pt;height:26.1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" filled="f" stroked="f">
                <v:textbox>
                  <w:txbxContent>
                    <w:p w14:paraId="14602F6C" w14:textId="352B4F6F" w:rsidR="00AE169C" w:rsidRPr="00F53892" w:rsidRDefault="00AE169C" w:rsidP="00F53892">
                      <w:pPr>
                        <w:spacing w:before="20" w:after="100"/>
                        <w:rPr>
                          <w:rFonts w:ascii="Calibri" w:hAnsi="Calibri"/>
                          <w:bCs/>
                          <w:color w:val="474847"/>
                          <w:sz w:val="18"/>
                          <w:szCs w:val="18"/>
                          <w:lang w:val="en-US"/>
                        </w:rPr>
                      </w:pPr>
                      <w:r w:rsidRPr="00E22E21">
                        <w:rPr>
                          <w:rFonts w:ascii="Calibri" w:hAnsi="Calibri"/>
                          <w:bCs/>
                          <w:color w:val="474847"/>
                          <w:sz w:val="18"/>
                          <w:szCs w:val="18"/>
                          <w:lang w:val="en-US"/>
                        </w:rPr>
                        <w:t>Workplace Options. (Revised 2018). </w:t>
                      </w:r>
                      <w:r w:rsidRPr="00E22E21">
                        <w:rPr>
                          <w:rFonts w:ascii="Calibri" w:hAnsi="Calibri"/>
                          <w:bCs/>
                          <w:i/>
                          <w:iCs/>
                          <w:color w:val="474847"/>
                          <w:sz w:val="18"/>
                          <w:szCs w:val="18"/>
                          <w:lang w:val="en-US"/>
                        </w:rPr>
                        <w:t>Stress and your body</w:t>
                      </w:r>
                      <w:r w:rsidRPr="00E22E21">
                        <w:rPr>
                          <w:rFonts w:ascii="Calibri" w:hAnsi="Calibri"/>
                          <w:bCs/>
                          <w:color w:val="474847"/>
                          <w:sz w:val="18"/>
                          <w:szCs w:val="18"/>
                          <w:lang w:val="en-US"/>
                        </w:rPr>
                        <w:t>. Raleigh, NC: Author.</w:t>
                      </w:r>
                    </w:p>
                  </w:txbxContent>
                </v:textbox>
                <w10:wrap type="square"/>
              </v:shape>
            </w:pict>
          </mc:Fallback>
        </mc:AlternateContent>
      </w:r>
      <w:r w:rsidR="00272342" w:rsidRPr="00DB6687">
        <w:rPr>
          <w:noProof/>
          <w:color w:val="0A52A0"/>
          <w:lang w:val="en-US" w:eastAsia="en-US"/>
        </w:rPr>
        <mc:AlternateContent>
          <mc:Choice Requires="wps">
            <w:drawing>
              <wp:anchor distT="0" distB="0" distL="114300" distR="114300" simplePos="0" relativeHeight="251731968" behindDoc="0" locked="0" layoutInCell="1" allowOverlap="1" wp14:anchorId="78E5984E" wp14:editId="1D45E89B">
                <wp:simplePos x="0" y="0"/>
                <wp:positionH relativeFrom="column">
                  <wp:posOffset>5685155</wp:posOffset>
                </wp:positionH>
                <wp:positionV relativeFrom="paragraph">
                  <wp:posOffset>1028065</wp:posOffset>
                </wp:positionV>
                <wp:extent cx="1536700" cy="260350"/>
                <wp:effectExtent l="0" t="0" r="0" b="0"/>
                <wp:wrapSquare wrapText="bothSides"/>
                <wp:docPr id="43" name="Text Box 43"/>
                <wp:cNvGraphicFramePr/>
                <a:graphic xmlns:a="http://schemas.openxmlformats.org/drawingml/2006/main">
                  <a:graphicData uri="http://schemas.microsoft.com/office/word/2010/wordprocessingShape">
                    <wps:wsp>
                      <wps:cNvSpPr txBox="1"/>
                      <wps:spPr>
                        <a:xfrm>
                          <a:off x="0" y="0"/>
                          <a:ext cx="1536700" cy="2603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CFE83A" w14:textId="77777777" w:rsidR="00AE169C" w:rsidRPr="00C429D8" w:rsidRDefault="00AE169C" w:rsidP="00DB6687">
                            <w:pPr>
                              <w:jc w:val="right"/>
                              <w:rPr>
                                <w:i/>
                                <w:color w:val="0A52A0"/>
                              </w:rPr>
                            </w:pPr>
                            <w:r w:rsidRPr="00C429D8">
                              <w:rPr>
                                <w:rFonts w:ascii="Calibri" w:hAnsi="Calibri"/>
                                <w:i/>
                                <w:color w:val="0A52A0"/>
                                <w:sz w:val="22"/>
                                <w:szCs w:val="22"/>
                              </w:rPr>
                              <w:t>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E5984E" id="Text Box 43" o:spid="_x0000_s1045" type="#_x0000_t202" style="position:absolute;margin-left:447.65pt;margin-top:80.95pt;width:121pt;height:20.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" filled="f" stroked="f">
                <v:textbox>
                  <w:txbxContent>
                    <w:p w14:paraId="12CFE83A" w14:textId="77777777" w:rsidR="00AE169C" w:rsidRPr="00C429D8" w:rsidRDefault="00AE169C" w:rsidP="00DB6687">
                      <w:pPr>
                        <w:jc w:val="right"/>
                        <w:rPr>
                          <w:i/>
                          <w:color w:val="0A52A0"/>
                        </w:rPr>
                      </w:pPr>
                      <w:r w:rsidRPr="00C429D8">
                        <w:rPr>
                          <w:rFonts w:ascii="Calibri" w:hAnsi="Calibri"/>
                          <w:i/>
                          <w:color w:val="0A52A0"/>
                          <w:sz w:val="22"/>
                          <w:szCs w:val="22"/>
                        </w:rPr>
                        <w:t>continued</w:t>
                      </w:r>
                    </w:p>
                  </w:txbxContent>
                </v:textbox>
                <w10:wrap type="square"/>
              </v:shape>
            </w:pict>
          </mc:Fallback>
        </mc:AlternateContent>
      </w:r>
      <w:r w:rsidR="00272342">
        <w:rPr>
          <w:noProof/>
          <w:lang w:val="en-US" w:eastAsia="en-US"/>
        </w:rPr>
        <mc:AlternateContent>
          <mc:Choice Requires="wps">
            <w:drawing>
              <wp:anchor distT="0" distB="0" distL="114300" distR="114300" simplePos="0" relativeHeight="251729920" behindDoc="0" locked="0" layoutInCell="1" allowOverlap="1" wp14:anchorId="4B0BE7DE" wp14:editId="58006C1A">
                <wp:simplePos x="0" y="0"/>
                <wp:positionH relativeFrom="column">
                  <wp:posOffset>4706620</wp:posOffset>
                </wp:positionH>
                <wp:positionV relativeFrom="paragraph">
                  <wp:posOffset>236220</wp:posOffset>
                </wp:positionV>
                <wp:extent cx="2607945" cy="877570"/>
                <wp:effectExtent l="0" t="0" r="0" b="11430"/>
                <wp:wrapSquare wrapText="bothSides"/>
                <wp:docPr id="42" name="Text Box 42"/>
                <wp:cNvGraphicFramePr/>
                <a:graphic xmlns:a="http://schemas.openxmlformats.org/drawingml/2006/main">
                  <a:graphicData uri="http://schemas.microsoft.com/office/word/2010/wordprocessingShape">
                    <wps:wsp>
                      <wps:cNvSpPr txBox="1"/>
                      <wps:spPr>
                        <a:xfrm>
                          <a:off x="0" y="0"/>
                          <a:ext cx="2607945" cy="8775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9634999" w14:textId="77777777" w:rsidR="00AE169C" w:rsidRPr="00272342" w:rsidRDefault="00AE169C" w:rsidP="00272342">
                            <w:pPr>
                              <w:spacing w:line="180" w:lineRule="auto"/>
                              <w:jc w:val="right"/>
                              <w:rPr>
                                <w:rFonts w:eastAsia="Times New Roman"/>
                                <w:b/>
                                <w:bCs/>
                                <w:color w:val="0A52A0"/>
                                <w:kern w:val="36"/>
                                <w:sz w:val="66"/>
                                <w:szCs w:val="66"/>
                                <w:lang w:val="en-US"/>
                              </w:rPr>
                            </w:pPr>
                            <w:r w:rsidRPr="00272342">
                              <w:rPr>
                                <w:rFonts w:eastAsia="Times New Roman"/>
                                <w:b/>
                                <w:bCs/>
                                <w:color w:val="0A52A0"/>
                                <w:kern w:val="36"/>
                                <w:sz w:val="66"/>
                                <w:szCs w:val="66"/>
                                <w:lang w:val="en-US"/>
                              </w:rPr>
                              <w:t xml:space="preserve">STRESS AND </w:t>
                            </w:r>
                            <w:r w:rsidRPr="00272342">
                              <w:rPr>
                                <w:rFonts w:eastAsia="Times New Roman"/>
                                <w:b/>
                                <w:bCs/>
                                <w:color w:val="0A52A0"/>
                                <w:kern w:val="36"/>
                                <w:sz w:val="66"/>
                                <w:szCs w:val="66"/>
                                <w:lang w:val="en-US"/>
                              </w:rPr>
                              <w:br/>
                              <w:t>YOUR BODY</w:t>
                            </w:r>
                          </w:p>
                          <w:p w14:paraId="09737D2E" w14:textId="1374F838" w:rsidR="00AE169C" w:rsidRPr="00272342" w:rsidRDefault="00AE169C" w:rsidP="00F53892">
                            <w:pPr>
                              <w:spacing w:line="180" w:lineRule="auto"/>
                              <w:jc w:val="right"/>
                              <w:rPr>
                                <w:color w:val="0A52A0"/>
                                <w:sz w:val="66"/>
                                <w:szCs w:val="6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0BE7DE" id="Text Box 42" o:spid="_x0000_s1046" type="#_x0000_t202" style="position:absolute;margin-left:370.6pt;margin-top:18.6pt;width:205.35pt;height:69.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" filled="f" stroked="f">
                <v:textbox>
                  <w:txbxContent>
                    <w:p w14:paraId="09634999" w14:textId="77777777" w:rsidR="00AE169C" w:rsidRPr="00272342" w:rsidRDefault="00AE169C" w:rsidP="00272342">
                      <w:pPr>
                        <w:spacing w:line="180" w:lineRule="auto"/>
                        <w:jc w:val="right"/>
                        <w:rPr>
                          <w:rFonts w:eastAsia="Times New Roman"/>
                          <w:b/>
                          <w:bCs/>
                          <w:color w:val="0A52A0"/>
                          <w:kern w:val="36"/>
                          <w:sz w:val="66"/>
                          <w:szCs w:val="66"/>
                          <w:lang w:val="en-US"/>
                        </w:rPr>
                      </w:pPr>
                      <w:r w:rsidRPr="00272342">
                        <w:rPr>
                          <w:rFonts w:eastAsia="Times New Roman"/>
                          <w:b/>
                          <w:bCs/>
                          <w:color w:val="0A52A0"/>
                          <w:kern w:val="36"/>
                          <w:sz w:val="66"/>
                          <w:szCs w:val="66"/>
                          <w:lang w:val="en-US"/>
                        </w:rPr>
                        <w:t xml:space="preserve">STRESS AND </w:t>
                      </w:r>
                      <w:r w:rsidRPr="00272342">
                        <w:rPr>
                          <w:rFonts w:eastAsia="Times New Roman"/>
                          <w:b/>
                          <w:bCs/>
                          <w:color w:val="0A52A0"/>
                          <w:kern w:val="36"/>
                          <w:sz w:val="66"/>
                          <w:szCs w:val="66"/>
                          <w:lang w:val="en-US"/>
                        </w:rPr>
                        <w:br/>
                        <w:t>YOUR BODY</w:t>
                      </w:r>
                    </w:p>
                    <w:p w14:paraId="09737D2E" w14:textId="1374F838" w:rsidR="00AE169C" w:rsidRPr="00272342" w:rsidRDefault="00AE169C" w:rsidP="00F53892">
                      <w:pPr>
                        <w:spacing w:line="180" w:lineRule="auto"/>
                        <w:jc w:val="right"/>
                        <w:rPr>
                          <w:color w:val="0A52A0"/>
                          <w:sz w:val="66"/>
                          <w:szCs w:val="66"/>
                        </w:rPr>
                      </w:pPr>
                    </w:p>
                  </w:txbxContent>
                </v:textbox>
                <w10:wrap type="square"/>
              </v:shape>
            </w:pict>
          </mc:Fallback>
        </mc:AlternateContent>
      </w:r>
      <w:r w:rsidR="00690C67">
        <w:rPr>
          <w:noProof/>
          <w:lang w:val="en-US" w:eastAsia="en-US"/>
        </w:rPr>
        <mc:AlternateContent>
          <mc:Choice Requires="wps">
            <w:drawing>
              <wp:anchor distT="0" distB="0" distL="114300" distR="114300" simplePos="0" relativeHeight="251681792" behindDoc="0" locked="0" layoutInCell="1" allowOverlap="1" wp14:anchorId="0D786330" wp14:editId="3494E805">
                <wp:simplePos x="0" y="0"/>
                <wp:positionH relativeFrom="column">
                  <wp:posOffset>7185660</wp:posOffset>
                </wp:positionH>
                <wp:positionV relativeFrom="paragraph">
                  <wp:posOffset>9330055</wp:posOffset>
                </wp:positionV>
                <wp:extent cx="368300" cy="303530"/>
                <wp:effectExtent l="0" t="0" r="0" b="1270"/>
                <wp:wrapNone/>
                <wp:docPr id="17" name="Text Box 1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02572C"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86330" id="Text Box 17" o:spid="_x0000_s1047" type="#_x0000_t202" style="position:absolute;margin-left:565.8pt;margin-top:734.65pt;width:29pt;height:23.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" filled="f" stroked="f">
                <v:textbox>
                  <w:txbxContent>
                    <w:p w14:paraId="5602572C"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3</w:t>
                      </w:r>
                    </w:p>
                  </w:txbxContent>
                </v:textbox>
              </v:shape>
            </w:pict>
          </mc:Fallback>
        </mc:AlternateContent>
      </w:r>
      <w:r w:rsidR="00690C67">
        <w:rPr>
          <w:noProof/>
          <w:lang w:val="en-US" w:eastAsia="en-US"/>
        </w:rPr>
        <mc:AlternateContent>
          <mc:Choice Requires="wps">
            <w:drawing>
              <wp:anchor distT="0" distB="0" distL="114300" distR="114300" simplePos="0" relativeHeight="251680768" behindDoc="0" locked="0" layoutInCell="1" allowOverlap="1" wp14:anchorId="38821ECD" wp14:editId="4F95CFF9">
                <wp:simplePos x="0" y="0"/>
                <wp:positionH relativeFrom="column">
                  <wp:posOffset>245110</wp:posOffset>
                </wp:positionH>
                <wp:positionV relativeFrom="paragraph">
                  <wp:posOffset>9319260</wp:posOffset>
                </wp:positionV>
                <wp:extent cx="1671320" cy="303530"/>
                <wp:effectExtent l="0" t="0" r="0" b="1270"/>
                <wp:wrapNone/>
                <wp:docPr id="16" name="Text Box 16"/>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7684518" w14:textId="77777777" w:rsidR="00AE169C" w:rsidRPr="00690C67" w:rsidRDefault="00AE169C" w:rsidP="0044584D">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SUMMER</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2019</w:t>
                            </w:r>
                          </w:p>
                          <w:p w14:paraId="47AFDC7A" w14:textId="6F291DC7" w:rsidR="00AE169C" w:rsidRPr="00690C67" w:rsidRDefault="00AE169C"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21ECD" id="Text Box 16" o:spid="_x0000_s1048" type="#_x0000_t202" style="position:absolute;margin-left:19.3pt;margin-top:733.8pt;width:131.6pt;height:2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" filled="f" stroked="f">
                <v:textbox>
                  <w:txbxContent>
                    <w:p w14:paraId="17684518" w14:textId="77777777" w:rsidR="00AE169C" w:rsidRPr="00690C67" w:rsidRDefault="00AE169C" w:rsidP="0044584D">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SUMMER</w:t>
                      </w:r>
                      <w:r w:rsidRPr="00690C67">
                        <w:rPr>
                          <w:rFonts w:cs="CenturyGothic-Bold"/>
                          <w:b/>
                          <w:bCs/>
                          <w:caps/>
                          <w:color w:val="FFFFFF" w:themeColor="background1"/>
                          <w:sz w:val="26"/>
                          <w:szCs w:val="26"/>
                        </w:rPr>
                        <w:t xml:space="preserve"> </w:t>
                      </w:r>
                      <w:r>
                        <w:rPr>
                          <w:rFonts w:cs="CenturyGothic-Bold"/>
                          <w:b/>
                          <w:bCs/>
                          <w:caps/>
                          <w:color w:val="FFFFFF" w:themeColor="background1"/>
                          <w:sz w:val="26"/>
                          <w:szCs w:val="26"/>
                        </w:rPr>
                        <w:t>2019</w:t>
                      </w:r>
                    </w:p>
                    <w:p w14:paraId="47AFDC7A" w14:textId="6F291DC7" w:rsidR="00AE169C" w:rsidRPr="00690C67" w:rsidRDefault="00AE169C"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r w:rsidR="007F439E">
        <w:br w:type="page"/>
      </w:r>
    </w:p>
    <w:p w14:paraId="776BAC36" w14:textId="63214660" w:rsidR="007F439E" w:rsidRDefault="004628F7" w:rsidP="004628F7">
      <w:r>
        <w:rPr>
          <w:noProof/>
          <w:lang w:val="en-US" w:eastAsia="en-US"/>
        </w:rPr>
        <w:lastRenderedPageBreak/>
        <mc:AlternateContent>
          <mc:Choice Requires="wps">
            <w:drawing>
              <wp:anchor distT="0" distB="0" distL="114300" distR="114300" simplePos="0" relativeHeight="251769856" behindDoc="0" locked="0" layoutInCell="1" allowOverlap="1" wp14:anchorId="2BC26857" wp14:editId="41A1EF04">
                <wp:simplePos x="0" y="0"/>
                <wp:positionH relativeFrom="column">
                  <wp:posOffset>5877560</wp:posOffset>
                </wp:positionH>
                <wp:positionV relativeFrom="paragraph">
                  <wp:posOffset>8953500</wp:posOffset>
                </wp:positionV>
                <wp:extent cx="1536700" cy="308610"/>
                <wp:effectExtent l="0" t="0" r="0" b="0"/>
                <wp:wrapSquare wrapText="bothSides"/>
                <wp:docPr id="55" name="Text Box 55"/>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49C3C19" w14:textId="553A85F3" w:rsidR="00AE169C" w:rsidRPr="00B7279C" w:rsidRDefault="00AE169C" w:rsidP="004628F7">
                            <w:pPr>
                              <w:jc w:val="right"/>
                              <w:rPr>
                                <w:i/>
                                <w:color w:val="0A52A0"/>
                              </w:rPr>
                            </w:pPr>
                            <w:r w:rsidRPr="00B7279C">
                              <w:rPr>
                                <w:rFonts w:ascii="Calibri" w:hAnsi="Calibri"/>
                                <w:i/>
                                <w:color w:val="0A52A0"/>
                                <w:sz w:val="22"/>
                                <w:szCs w:val="22"/>
                              </w:rPr>
                              <w:t xml:space="preserve">continued on page </w:t>
                            </w:r>
                            <w:r>
                              <w:rPr>
                                <w:rFonts w:ascii="Calibri" w:hAnsi="Calibri"/>
                                <w:i/>
                                <w:color w:val="0A52A0"/>
                                <w:sz w:val="22"/>
                                <w:szCs w:val="22"/>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C26857" id="Text Box 55" o:spid="_x0000_s1049" type="#_x0000_t202" style="position:absolute;margin-left:462.8pt;margin-top:705pt;width:121pt;height:24.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" filled="f" stroked="f">
                <v:textbox>
                  <w:txbxContent>
                    <w:p w14:paraId="149C3C19" w14:textId="553A85F3" w:rsidR="00AE169C" w:rsidRPr="00B7279C" w:rsidRDefault="00AE169C" w:rsidP="004628F7">
                      <w:pPr>
                        <w:jc w:val="right"/>
                        <w:rPr>
                          <w:i/>
                          <w:color w:val="0A52A0"/>
                        </w:rPr>
                      </w:pPr>
                      <w:r w:rsidRPr="00B7279C">
                        <w:rPr>
                          <w:rFonts w:ascii="Calibri" w:hAnsi="Calibri"/>
                          <w:i/>
                          <w:color w:val="0A52A0"/>
                          <w:sz w:val="22"/>
                          <w:szCs w:val="22"/>
                        </w:rPr>
                        <w:t xml:space="preserve">continued on page </w:t>
                      </w:r>
                      <w:r>
                        <w:rPr>
                          <w:rFonts w:ascii="Calibri" w:hAnsi="Calibri"/>
                          <w:i/>
                          <w:color w:val="0A52A0"/>
                          <w:sz w:val="22"/>
                          <w:szCs w:val="22"/>
                        </w:rPr>
                        <w:t>5</w:t>
                      </w:r>
                    </w:p>
                  </w:txbxContent>
                </v:textbox>
                <w10:wrap type="square"/>
              </v:shape>
            </w:pict>
          </mc:Fallback>
        </mc:AlternateContent>
      </w:r>
      <w:r>
        <w:rPr>
          <w:noProof/>
          <w:lang w:val="en-US" w:eastAsia="en-US"/>
        </w:rPr>
        <mc:AlternateContent>
          <mc:Choice Requires="wps">
            <w:drawing>
              <wp:anchor distT="0" distB="0" distL="114300" distR="114300" simplePos="0" relativeHeight="251767808" behindDoc="0" locked="0" layoutInCell="1" allowOverlap="1" wp14:anchorId="785025EC" wp14:editId="0E95B163">
                <wp:simplePos x="0" y="0"/>
                <wp:positionH relativeFrom="column">
                  <wp:posOffset>4413250</wp:posOffset>
                </wp:positionH>
                <wp:positionV relativeFrom="paragraph">
                  <wp:posOffset>3231515</wp:posOffset>
                </wp:positionV>
                <wp:extent cx="2994025" cy="5920740"/>
                <wp:effectExtent l="0" t="0" r="0" b="0"/>
                <wp:wrapSquare wrapText="bothSides"/>
                <wp:docPr id="54" name="Text Box 54"/>
                <wp:cNvGraphicFramePr/>
                <a:graphic xmlns:a="http://schemas.openxmlformats.org/drawingml/2006/main">
                  <a:graphicData uri="http://schemas.microsoft.com/office/word/2010/wordprocessingShape">
                    <wps:wsp>
                      <wps:cNvSpPr txBox="1"/>
                      <wps:spPr>
                        <a:xfrm>
                          <a:off x="0" y="0"/>
                          <a:ext cx="2994025" cy="59207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6CBC12D" w14:textId="77777777" w:rsidR="00AE169C" w:rsidRPr="004628F7" w:rsidRDefault="00AE169C" w:rsidP="004628F7">
                            <w:pPr>
                              <w:spacing w:after="160" w:line="276" w:lineRule="auto"/>
                              <w:rPr>
                                <w:color w:val="235983"/>
                                <w:sz w:val="21"/>
                                <w:szCs w:val="21"/>
                                <w:lang w:val="en-US"/>
                              </w:rPr>
                            </w:pPr>
                            <w:r w:rsidRPr="004628F7">
                              <w:rPr>
                                <w:color w:val="235983"/>
                                <w:sz w:val="21"/>
                                <w:szCs w:val="21"/>
                                <w:lang w:val="en-US"/>
                              </w:rPr>
                              <w:t>Being a parent often means dealing with a whole lot of </w:t>
                            </w:r>
                            <w:r w:rsidRPr="004628F7">
                              <w:rPr>
                                <w:i/>
                                <w:iCs/>
                                <w:color w:val="235983"/>
                                <w:sz w:val="21"/>
                                <w:szCs w:val="21"/>
                                <w:lang w:val="en-US"/>
                              </w:rPr>
                              <w:t>shoulds</w:t>
                            </w:r>
                            <w:r w:rsidRPr="004628F7">
                              <w:rPr>
                                <w:color w:val="235983"/>
                                <w:sz w:val="21"/>
                                <w:szCs w:val="21"/>
                                <w:lang w:val="en-US"/>
                              </w:rPr>
                              <w:t>: You wake up every day knowing that you </w:t>
                            </w:r>
                            <w:r w:rsidRPr="004628F7">
                              <w:rPr>
                                <w:i/>
                                <w:iCs/>
                                <w:color w:val="235983"/>
                                <w:sz w:val="21"/>
                                <w:szCs w:val="21"/>
                                <w:lang w:val="en-US"/>
                              </w:rPr>
                              <w:t>should</w:t>
                            </w:r>
                            <w:r w:rsidRPr="004628F7">
                              <w:rPr>
                                <w:color w:val="235983"/>
                                <w:sz w:val="21"/>
                                <w:szCs w:val="21"/>
                                <w:lang w:val="en-US"/>
                              </w:rPr>
                              <w:t> eat smart, exercise, and set a good example for your children. You know it's important for the family to make decisions and participate in activities together, and you're continually reminded that it's best to get the kids started on healthy habits as early as possible. However, sometimes your life gets the best of you, and all of your good intentions go out the window. Try the following suggestions on for size, and see how they can help your family fit overall wellness into your everyday lives.</w:t>
                            </w:r>
                          </w:p>
                          <w:p w14:paraId="61BEC0E0" w14:textId="77777777" w:rsidR="00AE169C" w:rsidRPr="004628F7" w:rsidRDefault="00AE169C" w:rsidP="004628F7">
                            <w:pPr>
                              <w:spacing w:after="80"/>
                              <w:rPr>
                                <w:rFonts w:ascii="Calibri" w:hAnsi="Calibri"/>
                                <w:b/>
                                <w:bCs/>
                                <w:color w:val="235983"/>
                                <w:sz w:val="24"/>
                                <w:szCs w:val="24"/>
                                <w:lang w:val="en-US"/>
                              </w:rPr>
                            </w:pPr>
                            <w:r w:rsidRPr="004628F7">
                              <w:rPr>
                                <w:rFonts w:ascii="Calibri" w:hAnsi="Calibri"/>
                                <w:b/>
                                <w:bCs/>
                                <w:color w:val="235983"/>
                                <w:sz w:val="24"/>
                                <w:szCs w:val="24"/>
                                <w:lang w:val="en-US"/>
                              </w:rPr>
                              <w:t>Get active with choices.</w:t>
                            </w:r>
                          </w:p>
                          <w:p w14:paraId="6DFA2FEF" w14:textId="77777777" w:rsidR="00AE169C" w:rsidRPr="004628F7" w:rsidRDefault="00AE169C" w:rsidP="00293FC8">
                            <w:pPr>
                              <w:numPr>
                                <w:ilvl w:val="0"/>
                                <w:numId w:val="8"/>
                              </w:numPr>
                              <w:spacing w:after="80"/>
                              <w:ind w:left="227" w:hanging="227"/>
                              <w:rPr>
                                <w:rFonts w:ascii="Calibri" w:hAnsi="Calibri"/>
                                <w:color w:val="6A6E6C"/>
                                <w:sz w:val="21"/>
                                <w:szCs w:val="21"/>
                                <w:lang w:val="en-US"/>
                              </w:rPr>
                            </w:pPr>
                            <w:r w:rsidRPr="004628F7">
                              <w:rPr>
                                <w:rFonts w:ascii="Calibri" w:hAnsi="Calibri"/>
                                <w:color w:val="6A6E6C"/>
                                <w:sz w:val="21"/>
                                <w:szCs w:val="21"/>
                                <w:lang w:val="en-US"/>
                              </w:rPr>
                              <w:t>Involve everyone by sitting down to a brainstorming session. Try to come up with all of the possible activities available to your family.</w:t>
                            </w:r>
                          </w:p>
                          <w:p w14:paraId="320DC682" w14:textId="77777777" w:rsidR="00AE169C" w:rsidRPr="004628F7" w:rsidRDefault="00AE169C" w:rsidP="00293FC8">
                            <w:pPr>
                              <w:numPr>
                                <w:ilvl w:val="0"/>
                                <w:numId w:val="8"/>
                              </w:numPr>
                              <w:spacing w:after="80"/>
                              <w:ind w:left="227" w:hanging="227"/>
                              <w:rPr>
                                <w:rFonts w:ascii="Calibri" w:hAnsi="Calibri"/>
                                <w:color w:val="6A6E6C"/>
                                <w:sz w:val="21"/>
                                <w:szCs w:val="21"/>
                                <w:lang w:val="en-US"/>
                              </w:rPr>
                            </w:pPr>
                            <w:r w:rsidRPr="004628F7">
                              <w:rPr>
                                <w:rFonts w:ascii="Calibri" w:hAnsi="Calibri"/>
                                <w:color w:val="6A6E6C"/>
                                <w:sz w:val="21"/>
                                <w:szCs w:val="21"/>
                                <w:lang w:val="en-US"/>
                              </w:rPr>
                              <w:t>Find out whether anyone has a particular interest, and help everyone discover something active that's particularly suited to them.</w:t>
                            </w:r>
                          </w:p>
                          <w:p w14:paraId="5585253E" w14:textId="77777777" w:rsidR="00AE169C" w:rsidRPr="004628F7" w:rsidRDefault="00AE169C" w:rsidP="00293FC8">
                            <w:pPr>
                              <w:numPr>
                                <w:ilvl w:val="0"/>
                                <w:numId w:val="8"/>
                              </w:numPr>
                              <w:spacing w:after="80"/>
                              <w:ind w:left="227" w:hanging="227"/>
                              <w:rPr>
                                <w:rFonts w:ascii="Calibri" w:hAnsi="Calibri"/>
                                <w:color w:val="6A6E6C"/>
                                <w:sz w:val="21"/>
                                <w:szCs w:val="21"/>
                                <w:lang w:val="en-US"/>
                              </w:rPr>
                            </w:pPr>
                            <w:r w:rsidRPr="004628F7">
                              <w:rPr>
                                <w:rFonts w:ascii="Calibri" w:hAnsi="Calibri"/>
                                <w:color w:val="6A6E6C"/>
                                <w:sz w:val="21"/>
                                <w:szCs w:val="21"/>
                                <w:lang w:val="en-US"/>
                              </w:rPr>
                              <w:t>Take stock of what equipment you have lying around the house. An indoor basketball hoop or old croquet set that was abandoned by one child may be just right for another who's gotten older.</w:t>
                            </w:r>
                          </w:p>
                          <w:p w14:paraId="6FF2A851" w14:textId="77777777" w:rsidR="00AE169C" w:rsidRPr="004628F7" w:rsidRDefault="00AE169C" w:rsidP="00293FC8">
                            <w:pPr>
                              <w:numPr>
                                <w:ilvl w:val="0"/>
                                <w:numId w:val="8"/>
                              </w:numPr>
                              <w:spacing w:after="80"/>
                              <w:ind w:left="227" w:hanging="227"/>
                              <w:rPr>
                                <w:rFonts w:ascii="Calibri" w:hAnsi="Calibri"/>
                                <w:color w:val="6A6E6C"/>
                                <w:sz w:val="21"/>
                                <w:szCs w:val="21"/>
                                <w:lang w:val="en-US"/>
                              </w:rPr>
                            </w:pPr>
                            <w:r w:rsidRPr="004628F7">
                              <w:rPr>
                                <w:rFonts w:ascii="Calibri" w:hAnsi="Calibri"/>
                                <w:color w:val="6A6E6C"/>
                                <w:sz w:val="21"/>
                                <w:szCs w:val="21"/>
                                <w:lang w:val="en-US"/>
                              </w:rPr>
                              <w:t>Discuss what might work in the way of healthy snacks or adapting favorite meals.</w:t>
                            </w:r>
                          </w:p>
                          <w:p w14:paraId="4B3021BD" w14:textId="77777777" w:rsidR="00AE169C" w:rsidRPr="004628F7" w:rsidRDefault="00AE169C" w:rsidP="00293FC8">
                            <w:pPr>
                              <w:numPr>
                                <w:ilvl w:val="0"/>
                                <w:numId w:val="8"/>
                              </w:numPr>
                              <w:spacing w:after="80"/>
                              <w:ind w:left="227" w:hanging="227"/>
                              <w:rPr>
                                <w:rFonts w:ascii="Calibri" w:hAnsi="Calibri"/>
                                <w:color w:val="6A6E6C"/>
                                <w:sz w:val="21"/>
                                <w:szCs w:val="21"/>
                                <w:lang w:val="en-US"/>
                              </w:rPr>
                            </w:pPr>
                            <w:r w:rsidRPr="004628F7">
                              <w:rPr>
                                <w:rFonts w:ascii="Calibri" w:hAnsi="Calibri"/>
                                <w:color w:val="6A6E6C"/>
                                <w:sz w:val="21"/>
                                <w:szCs w:val="21"/>
                                <w:lang w:val="en-US"/>
                              </w:rPr>
                              <w:t>Make sure each family member feels included in the process as you make changes together.</w:t>
                            </w:r>
                          </w:p>
                          <w:p w14:paraId="167113C3" w14:textId="77777777" w:rsidR="00AE169C" w:rsidRPr="00082F15" w:rsidRDefault="00AE169C" w:rsidP="004628F7">
                            <w:pPr>
                              <w:spacing w:after="80"/>
                              <w:rPr>
                                <w:rFonts w:ascii="Calibri" w:hAnsi="Calibri"/>
                                <w:color w:val="6A6E6C"/>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5025EC" id="Text Box 54" o:spid="_x0000_s1050" type="#_x0000_t202" style="position:absolute;margin-left:347.5pt;margin-top:254.45pt;width:235.75pt;height:466.2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" filled="f" stroked="f">
                <v:textbox>
                  <w:txbxContent>
                    <w:p w14:paraId="56CBC12D" w14:textId="77777777" w:rsidR="00AE169C" w:rsidRPr="004628F7" w:rsidRDefault="00AE169C" w:rsidP="004628F7">
                      <w:pPr>
                        <w:spacing w:after="160" w:line="276" w:lineRule="auto"/>
                        <w:rPr>
                          <w:color w:val="235983"/>
                          <w:sz w:val="21"/>
                          <w:szCs w:val="21"/>
                          <w:lang w:val="en-US"/>
                        </w:rPr>
                      </w:pPr>
                      <w:r w:rsidRPr="004628F7">
                        <w:rPr>
                          <w:color w:val="235983"/>
                          <w:sz w:val="21"/>
                          <w:szCs w:val="21"/>
                          <w:lang w:val="en-US"/>
                        </w:rPr>
                        <w:t>Being a parent often means dealing with a whole lot of </w:t>
                      </w:r>
                      <w:r w:rsidRPr="004628F7">
                        <w:rPr>
                          <w:i/>
                          <w:iCs/>
                          <w:color w:val="235983"/>
                          <w:sz w:val="21"/>
                          <w:szCs w:val="21"/>
                          <w:lang w:val="en-US"/>
                        </w:rPr>
                        <w:t>shoulds</w:t>
                      </w:r>
                      <w:r w:rsidRPr="004628F7">
                        <w:rPr>
                          <w:color w:val="235983"/>
                          <w:sz w:val="21"/>
                          <w:szCs w:val="21"/>
                          <w:lang w:val="en-US"/>
                        </w:rPr>
                        <w:t>: You wake up every day knowing that you </w:t>
                      </w:r>
                      <w:r w:rsidRPr="004628F7">
                        <w:rPr>
                          <w:i/>
                          <w:iCs/>
                          <w:color w:val="235983"/>
                          <w:sz w:val="21"/>
                          <w:szCs w:val="21"/>
                          <w:lang w:val="en-US"/>
                        </w:rPr>
                        <w:t>should</w:t>
                      </w:r>
                      <w:r w:rsidRPr="004628F7">
                        <w:rPr>
                          <w:color w:val="235983"/>
                          <w:sz w:val="21"/>
                          <w:szCs w:val="21"/>
                          <w:lang w:val="en-US"/>
                        </w:rPr>
                        <w:t> eat smart, exercise, and set a good example for your children. You know it's important for the family to make decisions and participate in activities together, and you're continually reminded that it's best to get the kids started on healthy habits as early as possible. However, sometimes your life gets the best of you, and all of your good intentions go out the window. Try the following suggestions on for size, and see how they can help your family fit overall wellness into your everyday lives.</w:t>
                      </w:r>
                    </w:p>
                    <w:p w14:paraId="61BEC0E0" w14:textId="77777777" w:rsidR="00AE169C" w:rsidRPr="004628F7" w:rsidRDefault="00AE169C" w:rsidP="004628F7">
                      <w:pPr>
                        <w:spacing w:after="80"/>
                        <w:rPr>
                          <w:rFonts w:ascii="Calibri" w:hAnsi="Calibri"/>
                          <w:b/>
                          <w:bCs/>
                          <w:color w:val="235983"/>
                          <w:sz w:val="24"/>
                          <w:szCs w:val="24"/>
                          <w:lang w:val="en-US"/>
                        </w:rPr>
                      </w:pPr>
                      <w:r w:rsidRPr="004628F7">
                        <w:rPr>
                          <w:rFonts w:ascii="Calibri" w:hAnsi="Calibri"/>
                          <w:b/>
                          <w:bCs/>
                          <w:color w:val="235983"/>
                          <w:sz w:val="24"/>
                          <w:szCs w:val="24"/>
                          <w:lang w:val="en-US"/>
                        </w:rPr>
                        <w:t>Get active with choices.</w:t>
                      </w:r>
                    </w:p>
                    <w:p w14:paraId="6DFA2FEF" w14:textId="77777777" w:rsidR="00AE169C" w:rsidRPr="004628F7" w:rsidRDefault="00AE169C" w:rsidP="00293FC8">
                      <w:pPr>
                        <w:numPr>
                          <w:ilvl w:val="0"/>
                          <w:numId w:val="8"/>
                        </w:numPr>
                        <w:spacing w:after="80"/>
                        <w:ind w:left="227" w:hanging="227"/>
                        <w:rPr>
                          <w:rFonts w:ascii="Calibri" w:hAnsi="Calibri"/>
                          <w:color w:val="6A6E6C"/>
                          <w:sz w:val="21"/>
                          <w:szCs w:val="21"/>
                          <w:lang w:val="en-US"/>
                        </w:rPr>
                      </w:pPr>
                      <w:r w:rsidRPr="004628F7">
                        <w:rPr>
                          <w:rFonts w:ascii="Calibri" w:hAnsi="Calibri"/>
                          <w:color w:val="6A6E6C"/>
                          <w:sz w:val="21"/>
                          <w:szCs w:val="21"/>
                          <w:lang w:val="en-US"/>
                        </w:rPr>
                        <w:t>Involve everyone by sitting down to a brainstorming session. Try to come up with all of the possible activities available to your family.</w:t>
                      </w:r>
                    </w:p>
                    <w:p w14:paraId="320DC682" w14:textId="77777777" w:rsidR="00AE169C" w:rsidRPr="004628F7" w:rsidRDefault="00AE169C" w:rsidP="00293FC8">
                      <w:pPr>
                        <w:numPr>
                          <w:ilvl w:val="0"/>
                          <w:numId w:val="8"/>
                        </w:numPr>
                        <w:spacing w:after="80"/>
                        <w:ind w:left="227" w:hanging="227"/>
                        <w:rPr>
                          <w:rFonts w:ascii="Calibri" w:hAnsi="Calibri"/>
                          <w:color w:val="6A6E6C"/>
                          <w:sz w:val="21"/>
                          <w:szCs w:val="21"/>
                          <w:lang w:val="en-US"/>
                        </w:rPr>
                      </w:pPr>
                      <w:r w:rsidRPr="004628F7">
                        <w:rPr>
                          <w:rFonts w:ascii="Calibri" w:hAnsi="Calibri"/>
                          <w:color w:val="6A6E6C"/>
                          <w:sz w:val="21"/>
                          <w:szCs w:val="21"/>
                          <w:lang w:val="en-US"/>
                        </w:rPr>
                        <w:t>Find out whether anyone has a particular interest, and help everyone discover something active that's particularly suited to them.</w:t>
                      </w:r>
                    </w:p>
                    <w:p w14:paraId="5585253E" w14:textId="77777777" w:rsidR="00AE169C" w:rsidRPr="004628F7" w:rsidRDefault="00AE169C" w:rsidP="00293FC8">
                      <w:pPr>
                        <w:numPr>
                          <w:ilvl w:val="0"/>
                          <w:numId w:val="8"/>
                        </w:numPr>
                        <w:spacing w:after="80"/>
                        <w:ind w:left="227" w:hanging="227"/>
                        <w:rPr>
                          <w:rFonts w:ascii="Calibri" w:hAnsi="Calibri"/>
                          <w:color w:val="6A6E6C"/>
                          <w:sz w:val="21"/>
                          <w:szCs w:val="21"/>
                          <w:lang w:val="en-US"/>
                        </w:rPr>
                      </w:pPr>
                      <w:r w:rsidRPr="004628F7">
                        <w:rPr>
                          <w:rFonts w:ascii="Calibri" w:hAnsi="Calibri"/>
                          <w:color w:val="6A6E6C"/>
                          <w:sz w:val="21"/>
                          <w:szCs w:val="21"/>
                          <w:lang w:val="en-US"/>
                        </w:rPr>
                        <w:t>Take stock of what equipment you have lying around the house. An indoor basketball hoop or old croquet set that was abandoned by one child may be just right for another who's gotten older.</w:t>
                      </w:r>
                    </w:p>
                    <w:p w14:paraId="6FF2A851" w14:textId="77777777" w:rsidR="00AE169C" w:rsidRPr="004628F7" w:rsidRDefault="00AE169C" w:rsidP="00293FC8">
                      <w:pPr>
                        <w:numPr>
                          <w:ilvl w:val="0"/>
                          <w:numId w:val="8"/>
                        </w:numPr>
                        <w:spacing w:after="80"/>
                        <w:ind w:left="227" w:hanging="227"/>
                        <w:rPr>
                          <w:rFonts w:ascii="Calibri" w:hAnsi="Calibri"/>
                          <w:color w:val="6A6E6C"/>
                          <w:sz w:val="21"/>
                          <w:szCs w:val="21"/>
                          <w:lang w:val="en-US"/>
                        </w:rPr>
                      </w:pPr>
                      <w:r w:rsidRPr="004628F7">
                        <w:rPr>
                          <w:rFonts w:ascii="Calibri" w:hAnsi="Calibri"/>
                          <w:color w:val="6A6E6C"/>
                          <w:sz w:val="21"/>
                          <w:szCs w:val="21"/>
                          <w:lang w:val="en-US"/>
                        </w:rPr>
                        <w:t>Discuss what might work in the way of healthy snacks or adapting favorite meals.</w:t>
                      </w:r>
                    </w:p>
                    <w:p w14:paraId="4B3021BD" w14:textId="77777777" w:rsidR="00AE169C" w:rsidRPr="004628F7" w:rsidRDefault="00AE169C" w:rsidP="00293FC8">
                      <w:pPr>
                        <w:numPr>
                          <w:ilvl w:val="0"/>
                          <w:numId w:val="8"/>
                        </w:numPr>
                        <w:spacing w:after="80"/>
                        <w:ind w:left="227" w:hanging="227"/>
                        <w:rPr>
                          <w:rFonts w:ascii="Calibri" w:hAnsi="Calibri"/>
                          <w:color w:val="6A6E6C"/>
                          <w:sz w:val="21"/>
                          <w:szCs w:val="21"/>
                          <w:lang w:val="en-US"/>
                        </w:rPr>
                      </w:pPr>
                      <w:r w:rsidRPr="004628F7">
                        <w:rPr>
                          <w:rFonts w:ascii="Calibri" w:hAnsi="Calibri"/>
                          <w:color w:val="6A6E6C"/>
                          <w:sz w:val="21"/>
                          <w:szCs w:val="21"/>
                          <w:lang w:val="en-US"/>
                        </w:rPr>
                        <w:t>Make sure each family member feels included in the process as you make changes together.</w:t>
                      </w:r>
                    </w:p>
                    <w:p w14:paraId="167113C3" w14:textId="77777777" w:rsidR="00AE169C" w:rsidRPr="00082F15" w:rsidRDefault="00AE169C" w:rsidP="004628F7">
                      <w:pPr>
                        <w:spacing w:after="80"/>
                        <w:rPr>
                          <w:rFonts w:ascii="Calibri" w:hAnsi="Calibri"/>
                          <w:color w:val="6A6E6C"/>
                          <w:sz w:val="21"/>
                          <w:szCs w:val="21"/>
                        </w:rPr>
                      </w:pPr>
                    </w:p>
                  </w:txbxContent>
                </v:textbox>
                <w10:wrap type="square"/>
              </v:shape>
            </w:pict>
          </mc:Fallback>
        </mc:AlternateContent>
      </w:r>
      <w:r>
        <w:rPr>
          <w:noProof/>
          <w:lang w:val="en-US" w:eastAsia="en-US"/>
        </w:rPr>
        <mc:AlternateContent>
          <mc:Choice Requires="wps">
            <w:drawing>
              <wp:anchor distT="0" distB="0" distL="114300" distR="114300" simplePos="0" relativeHeight="251698176" behindDoc="0" locked="0" layoutInCell="1" allowOverlap="1" wp14:anchorId="3FC07416" wp14:editId="66A2420D">
                <wp:simplePos x="0" y="0"/>
                <wp:positionH relativeFrom="column">
                  <wp:posOffset>4149090</wp:posOffset>
                </wp:positionH>
                <wp:positionV relativeFrom="paragraph">
                  <wp:posOffset>1365885</wp:posOffset>
                </wp:positionV>
                <wp:extent cx="3051175" cy="118046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3051175" cy="118046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73D782C" w14:textId="41858B9A" w:rsidR="00AE169C" w:rsidRPr="004628F7" w:rsidRDefault="00AE169C" w:rsidP="004628F7">
                            <w:pPr>
                              <w:spacing w:line="180" w:lineRule="auto"/>
                              <w:jc w:val="right"/>
                              <w:rPr>
                                <w:color w:val="235983"/>
                                <w:sz w:val="86"/>
                                <w:szCs w:val="86"/>
                              </w:rPr>
                            </w:pPr>
                            <w:r w:rsidRPr="004628F7">
                              <w:rPr>
                                <w:bCs/>
                                <w:color w:val="235983"/>
                                <w:sz w:val="86"/>
                                <w:szCs w:val="86"/>
                                <w:lang w:val="en-US"/>
                              </w:rPr>
                              <w:t xml:space="preserve">For a </w:t>
                            </w:r>
                            <w:r w:rsidRPr="004628F7">
                              <w:rPr>
                                <w:bCs/>
                                <w:color w:val="235983"/>
                                <w:sz w:val="86"/>
                                <w:szCs w:val="86"/>
                                <w:lang w:val="en-US"/>
                              </w:rPr>
                              <w:br/>
                              <w:t>Fit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C07416" id="Text Box 28" o:spid="_x0000_s1051" type="#_x0000_t202" style="position:absolute;margin-left:326.7pt;margin-top:107.55pt;width:240.25pt;height:92.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T+rwIAAK4FAAAOAAAAZHJzL2Uyb0RvYy54bWysVEtv2zAMvg/YfxB0T22nTh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" filled="f" stroked="f">
                <v:textbox>
                  <w:txbxContent>
                    <w:p w14:paraId="573D782C" w14:textId="41858B9A" w:rsidR="00AE169C" w:rsidRPr="004628F7" w:rsidRDefault="00AE169C" w:rsidP="004628F7">
                      <w:pPr>
                        <w:spacing w:line="180" w:lineRule="auto"/>
                        <w:jc w:val="right"/>
                        <w:rPr>
                          <w:color w:val="235983"/>
                          <w:sz w:val="86"/>
                          <w:szCs w:val="86"/>
                        </w:rPr>
                      </w:pPr>
                      <w:r w:rsidRPr="004628F7">
                        <w:rPr>
                          <w:bCs/>
                          <w:color w:val="235983"/>
                          <w:sz w:val="86"/>
                          <w:szCs w:val="86"/>
                          <w:lang w:val="en-US"/>
                        </w:rPr>
                        <w:t xml:space="preserve">For a </w:t>
                      </w:r>
                      <w:r w:rsidRPr="004628F7">
                        <w:rPr>
                          <w:bCs/>
                          <w:color w:val="235983"/>
                          <w:sz w:val="86"/>
                          <w:szCs w:val="86"/>
                          <w:lang w:val="en-US"/>
                        </w:rPr>
                        <w:br/>
                        <w:t>Fit Family</w:t>
                      </w:r>
                    </w:p>
                  </w:txbxContent>
                </v:textbox>
                <w10:wrap type="square"/>
              </v:shape>
            </w:pict>
          </mc:Fallback>
        </mc:AlternateContent>
      </w:r>
      <w:r>
        <w:rPr>
          <w:noProof/>
          <w:lang w:val="en-US" w:eastAsia="en-US"/>
        </w:rPr>
        <w:drawing>
          <wp:anchor distT="0" distB="0" distL="114300" distR="114300" simplePos="0" relativeHeight="251639790" behindDoc="1" locked="0" layoutInCell="1" allowOverlap="1" wp14:anchorId="330B2555" wp14:editId="159D9497">
            <wp:simplePos x="0" y="0"/>
            <wp:positionH relativeFrom="column">
              <wp:posOffset>0</wp:posOffset>
            </wp:positionH>
            <wp:positionV relativeFrom="paragraph">
              <wp:posOffset>0</wp:posOffset>
            </wp:positionV>
            <wp:extent cx="7772400" cy="100584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4.jpg"/>
                    <pic:cNvPicPr/>
                  </pic:nvPicPr>
                  <pic:blipFill>
                    <a:blip r:embed="rId1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690C67">
        <w:rPr>
          <w:noProof/>
          <w:lang w:val="en-US" w:eastAsia="en-US"/>
        </w:rPr>
        <mc:AlternateContent>
          <mc:Choice Requires="wps">
            <w:drawing>
              <wp:anchor distT="0" distB="0" distL="114300" distR="114300" simplePos="0" relativeHeight="251683840" behindDoc="0" locked="0" layoutInCell="1" allowOverlap="1" wp14:anchorId="3DE914C6" wp14:editId="7D6470E6">
                <wp:simplePos x="0" y="0"/>
                <wp:positionH relativeFrom="column">
                  <wp:posOffset>224790</wp:posOffset>
                </wp:positionH>
                <wp:positionV relativeFrom="paragraph">
                  <wp:posOffset>9490710</wp:posOffset>
                </wp:positionV>
                <wp:extent cx="1671320" cy="303530"/>
                <wp:effectExtent l="0" t="0" r="0" b="1270"/>
                <wp:wrapNone/>
                <wp:docPr id="18" name="Text Box 18"/>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63F8F22" w14:textId="288E166A" w:rsidR="00AE169C" w:rsidRPr="00690C67" w:rsidRDefault="00AE169C" w:rsidP="008D74CF">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summer 2019</w:t>
                            </w:r>
                          </w:p>
                          <w:p w14:paraId="7DE8D9C5" w14:textId="529C0383" w:rsidR="00AE169C" w:rsidRPr="00690C67" w:rsidRDefault="00AE169C"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E914C6" id="Text Box 18" o:spid="_x0000_s1052" type="#_x0000_t202" style="position:absolute;margin-left:17.7pt;margin-top:747.3pt;width:131.6pt;height:23.9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" filled="f" stroked="f">
                <v:textbox>
                  <w:txbxContent>
                    <w:p w14:paraId="463F8F22" w14:textId="288E166A" w:rsidR="00AE169C" w:rsidRPr="00690C67" w:rsidRDefault="00AE169C" w:rsidP="008D74CF">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summer 2019</w:t>
                      </w:r>
                    </w:p>
                    <w:p w14:paraId="7DE8D9C5" w14:textId="529C0383" w:rsidR="00AE169C" w:rsidRPr="00690C67" w:rsidRDefault="00AE169C"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r w:rsidR="00690C67">
        <w:rPr>
          <w:noProof/>
          <w:lang w:val="en-US" w:eastAsia="en-US"/>
        </w:rPr>
        <mc:AlternateContent>
          <mc:Choice Requires="wps">
            <w:drawing>
              <wp:anchor distT="0" distB="0" distL="114300" distR="114300" simplePos="0" relativeHeight="251684864" behindDoc="0" locked="0" layoutInCell="1" allowOverlap="1" wp14:anchorId="66784CB8" wp14:editId="30240C6E">
                <wp:simplePos x="0" y="0"/>
                <wp:positionH relativeFrom="column">
                  <wp:posOffset>7165811</wp:posOffset>
                </wp:positionH>
                <wp:positionV relativeFrom="paragraph">
                  <wp:posOffset>9501831</wp:posOffset>
                </wp:positionV>
                <wp:extent cx="368300" cy="303530"/>
                <wp:effectExtent l="0" t="0" r="0" b="1270"/>
                <wp:wrapNone/>
                <wp:docPr id="19" name="Text Box 19"/>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4DBEB5"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784CB8" id="Text Box 19" o:spid="_x0000_s1053" type="#_x0000_t202" style="position:absolute;margin-left:564.25pt;margin-top:748.2pt;width:29pt;height:23.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" filled="f" stroked="f">
                <v:textbox>
                  <w:txbxContent>
                    <w:p w14:paraId="754DBEB5"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4</w:t>
                      </w:r>
                    </w:p>
                  </w:txbxContent>
                </v:textbox>
              </v:shape>
            </w:pict>
          </mc:Fallback>
        </mc:AlternateContent>
      </w:r>
      <w:r w:rsidR="007F439E">
        <w:br w:type="page"/>
      </w:r>
    </w:p>
    <w:p w14:paraId="78BA7AB7" w14:textId="31F84646" w:rsidR="007F439E" w:rsidRDefault="00F97FA3" w:rsidP="00693D63">
      <w:r>
        <w:rPr>
          <w:noProof/>
          <w:lang w:val="en-US" w:eastAsia="en-US"/>
        </w:rPr>
        <w:lastRenderedPageBreak/>
        <mc:AlternateContent>
          <mc:Choice Requires="wps">
            <w:drawing>
              <wp:anchor distT="0" distB="0" distL="114300" distR="114300" simplePos="0" relativeHeight="251771904" behindDoc="0" locked="0" layoutInCell="1" allowOverlap="1" wp14:anchorId="65B4919A" wp14:editId="28D8490A">
                <wp:simplePos x="0" y="0"/>
                <wp:positionH relativeFrom="column">
                  <wp:posOffset>3184525</wp:posOffset>
                </wp:positionH>
                <wp:positionV relativeFrom="paragraph">
                  <wp:posOffset>852805</wp:posOffset>
                </wp:positionV>
                <wp:extent cx="2519680" cy="984541"/>
                <wp:effectExtent l="0" t="0" r="0" b="6350"/>
                <wp:wrapSquare wrapText="bothSides"/>
                <wp:docPr id="57" name="Text Box 57"/>
                <wp:cNvGraphicFramePr/>
                <a:graphic xmlns:a="http://schemas.openxmlformats.org/drawingml/2006/main">
                  <a:graphicData uri="http://schemas.microsoft.com/office/word/2010/wordprocessingShape">
                    <wps:wsp>
                      <wps:cNvSpPr txBox="1"/>
                      <wps:spPr>
                        <a:xfrm>
                          <a:off x="0" y="0"/>
                          <a:ext cx="2519680" cy="98454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E838B69" w14:textId="77777777" w:rsidR="00AE169C" w:rsidRPr="00693D63" w:rsidRDefault="00AE169C" w:rsidP="00693D63">
                            <w:pPr>
                              <w:spacing w:line="180" w:lineRule="auto"/>
                              <w:jc w:val="right"/>
                              <w:rPr>
                                <w:color w:val="235983"/>
                                <w:sz w:val="72"/>
                                <w:szCs w:val="86"/>
                              </w:rPr>
                            </w:pPr>
                            <w:r w:rsidRPr="00693D63">
                              <w:rPr>
                                <w:bCs/>
                                <w:color w:val="235983"/>
                                <w:sz w:val="72"/>
                                <w:szCs w:val="86"/>
                                <w:lang w:val="en-US"/>
                              </w:rPr>
                              <w:t xml:space="preserve">For a </w:t>
                            </w:r>
                            <w:r w:rsidRPr="00693D63">
                              <w:rPr>
                                <w:bCs/>
                                <w:color w:val="235983"/>
                                <w:sz w:val="72"/>
                                <w:szCs w:val="86"/>
                                <w:lang w:val="en-US"/>
                              </w:rPr>
                              <w:br/>
                              <w:t>Fit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4919A" id="Text Box 57" o:spid="_x0000_s1054" type="#_x0000_t202" style="position:absolute;margin-left:250.75pt;margin-top:67.15pt;width:198.4pt;height:7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" filled="f" stroked="f">
                <v:textbox>
                  <w:txbxContent>
                    <w:p w14:paraId="0E838B69" w14:textId="77777777" w:rsidR="00AE169C" w:rsidRPr="00693D63" w:rsidRDefault="00AE169C" w:rsidP="00693D63">
                      <w:pPr>
                        <w:spacing w:line="180" w:lineRule="auto"/>
                        <w:jc w:val="right"/>
                        <w:rPr>
                          <w:color w:val="235983"/>
                          <w:sz w:val="72"/>
                          <w:szCs w:val="86"/>
                        </w:rPr>
                      </w:pPr>
                      <w:r w:rsidRPr="00693D63">
                        <w:rPr>
                          <w:bCs/>
                          <w:color w:val="235983"/>
                          <w:sz w:val="72"/>
                          <w:szCs w:val="86"/>
                          <w:lang w:val="en-US"/>
                        </w:rPr>
                        <w:t xml:space="preserve">For a </w:t>
                      </w:r>
                      <w:r w:rsidRPr="00693D63">
                        <w:rPr>
                          <w:bCs/>
                          <w:color w:val="235983"/>
                          <w:sz w:val="72"/>
                          <w:szCs w:val="86"/>
                          <w:lang w:val="en-US"/>
                        </w:rPr>
                        <w:br/>
                        <w:t>Fit Family</w:t>
                      </w:r>
                    </w:p>
                  </w:txbxContent>
                </v:textbox>
                <w10:wrap type="square"/>
              </v:shape>
            </w:pict>
          </mc:Fallback>
        </mc:AlternateContent>
      </w:r>
      <w:r>
        <w:rPr>
          <w:noProof/>
          <w:lang w:val="en-US" w:eastAsia="en-US"/>
        </w:rPr>
        <mc:AlternateContent>
          <mc:Choice Requires="wps">
            <w:drawing>
              <wp:anchor distT="0" distB="0" distL="114300" distR="114300" simplePos="0" relativeHeight="251742208" behindDoc="0" locked="0" layoutInCell="1" allowOverlap="1" wp14:anchorId="4061EF7B" wp14:editId="3518BD97">
                <wp:simplePos x="0" y="0"/>
                <wp:positionH relativeFrom="column">
                  <wp:posOffset>5904230</wp:posOffset>
                </wp:positionH>
                <wp:positionV relativeFrom="paragraph">
                  <wp:posOffset>8935720</wp:posOffset>
                </wp:positionV>
                <wp:extent cx="1536700" cy="308610"/>
                <wp:effectExtent l="0" t="0" r="0" b="0"/>
                <wp:wrapSquare wrapText="bothSides"/>
                <wp:docPr id="45" name="Text Box 45"/>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C405729" w14:textId="1431053B" w:rsidR="00AE169C" w:rsidRPr="00B7279C" w:rsidRDefault="00AE169C" w:rsidP="00B7279C">
                            <w:pPr>
                              <w:jc w:val="right"/>
                              <w:rPr>
                                <w:i/>
                                <w:color w:val="0A52A0"/>
                              </w:rPr>
                            </w:pPr>
                            <w:r w:rsidRPr="00B7279C">
                              <w:rPr>
                                <w:rFonts w:ascii="Calibri" w:hAnsi="Calibri"/>
                                <w:i/>
                                <w:color w:val="0A52A0"/>
                                <w:sz w:val="22"/>
                                <w:szCs w:val="22"/>
                              </w:rPr>
                              <w:t xml:space="preserve">continued on page </w:t>
                            </w:r>
                            <w:r>
                              <w:rPr>
                                <w:rFonts w:ascii="Calibri" w:hAnsi="Calibri"/>
                                <w:i/>
                                <w:color w:val="0A52A0"/>
                                <w:sz w:val="22"/>
                                <w:szCs w:val="22"/>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1EF7B" id="Text Box 45" o:spid="_x0000_s1055" type="#_x0000_t202" style="position:absolute;margin-left:464.9pt;margin-top:703.6pt;width:121pt;height:24.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" filled="f" stroked="f">
                <v:textbox>
                  <w:txbxContent>
                    <w:p w14:paraId="7C405729" w14:textId="1431053B" w:rsidR="00AE169C" w:rsidRPr="00B7279C" w:rsidRDefault="00AE169C" w:rsidP="00B7279C">
                      <w:pPr>
                        <w:jc w:val="right"/>
                        <w:rPr>
                          <w:i/>
                          <w:color w:val="0A52A0"/>
                        </w:rPr>
                      </w:pPr>
                      <w:r w:rsidRPr="00B7279C">
                        <w:rPr>
                          <w:rFonts w:ascii="Calibri" w:hAnsi="Calibri"/>
                          <w:i/>
                          <w:color w:val="0A52A0"/>
                          <w:sz w:val="22"/>
                          <w:szCs w:val="22"/>
                        </w:rPr>
                        <w:t xml:space="preserve">continued on page </w:t>
                      </w:r>
                      <w:r>
                        <w:rPr>
                          <w:rFonts w:ascii="Calibri" w:hAnsi="Calibri"/>
                          <w:i/>
                          <w:color w:val="0A52A0"/>
                          <w:sz w:val="22"/>
                          <w:szCs w:val="22"/>
                        </w:rPr>
                        <w:t>6</w:t>
                      </w:r>
                    </w:p>
                  </w:txbxContent>
                </v:textbox>
                <w10:wrap type="square"/>
              </v:shape>
            </w:pict>
          </mc:Fallback>
        </mc:AlternateContent>
      </w:r>
      <w:r>
        <w:rPr>
          <w:noProof/>
          <w:lang w:val="en-US" w:eastAsia="en-US"/>
        </w:rPr>
        <mc:AlternateContent>
          <mc:Choice Requires="wps">
            <w:drawing>
              <wp:anchor distT="0" distB="0" distL="114300" distR="114300" simplePos="0" relativeHeight="251777024" behindDoc="0" locked="0" layoutInCell="1" allowOverlap="1" wp14:anchorId="43E48C6A" wp14:editId="6EF48CB8">
                <wp:simplePos x="0" y="0"/>
                <wp:positionH relativeFrom="column">
                  <wp:posOffset>4053840</wp:posOffset>
                </wp:positionH>
                <wp:positionV relativeFrom="paragraph">
                  <wp:posOffset>2075815</wp:posOffset>
                </wp:positionV>
                <wp:extent cx="3347720" cy="6968490"/>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3347720" cy="69684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29"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E48C6A" id="Text Box 63" o:spid="_x0000_s1056" type="#_x0000_t202" style="position:absolute;margin-left:319.2pt;margin-top:163.45pt;width:263.6pt;height:548.7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" filled="f" stroked="f">
                <v:textbox>
                  <w:txbxContent/>
                </v:textbox>
                <w10:wrap type="square"/>
              </v:shape>
            </w:pict>
          </mc:Fallback>
        </mc:AlternateContent>
      </w:r>
      <w:r>
        <w:rPr>
          <w:noProof/>
          <w:lang w:val="en-US" w:eastAsia="en-US"/>
        </w:rPr>
        <mc:AlternateContent>
          <mc:Choice Requires="wps">
            <w:drawing>
              <wp:anchor distT="0" distB="0" distL="114300" distR="114300" simplePos="0" relativeHeight="251776000" behindDoc="0" locked="0" layoutInCell="1" allowOverlap="1" wp14:anchorId="0F8FA6CB" wp14:editId="4614CC94">
                <wp:simplePos x="0" y="0"/>
                <wp:positionH relativeFrom="column">
                  <wp:posOffset>431165</wp:posOffset>
                </wp:positionH>
                <wp:positionV relativeFrom="paragraph">
                  <wp:posOffset>4831715</wp:posOffset>
                </wp:positionV>
                <wp:extent cx="3347720" cy="4217670"/>
                <wp:effectExtent l="0" t="0" r="0" b="0"/>
                <wp:wrapSquare wrapText="bothSides"/>
                <wp:docPr id="62" name="Text Box 62"/>
                <wp:cNvGraphicFramePr/>
                <a:graphic xmlns:a="http://schemas.openxmlformats.org/drawingml/2006/main">
                  <a:graphicData uri="http://schemas.microsoft.com/office/word/2010/wordprocessingShape">
                    <wps:wsp>
                      <wps:cNvSpPr txBox="1"/>
                      <wps:spPr>
                        <a:xfrm>
                          <a:off x="0" y="0"/>
                          <a:ext cx="3347720" cy="42176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29">
                        <w:txbxContent>
                          <w:p w14:paraId="58CE3E8A" w14:textId="77777777" w:rsidR="00AE169C" w:rsidRPr="00693D63" w:rsidRDefault="00AE169C" w:rsidP="00693D63">
                            <w:pPr>
                              <w:spacing w:after="80"/>
                              <w:rPr>
                                <w:rFonts w:ascii="Calibri" w:hAnsi="Calibri"/>
                                <w:b/>
                                <w:bCs/>
                                <w:color w:val="235983"/>
                                <w:sz w:val="24"/>
                                <w:szCs w:val="24"/>
                                <w:lang w:val="en-US"/>
                              </w:rPr>
                            </w:pPr>
                            <w:r w:rsidRPr="00693D63">
                              <w:rPr>
                                <w:rFonts w:ascii="Calibri" w:hAnsi="Calibri"/>
                                <w:b/>
                                <w:bCs/>
                                <w:color w:val="235983"/>
                                <w:sz w:val="24"/>
                                <w:szCs w:val="24"/>
                                <w:lang w:val="en-US"/>
                              </w:rPr>
                              <w:t>Schedule fun.</w:t>
                            </w:r>
                          </w:p>
                          <w:p w14:paraId="7B422652" w14:textId="77777777" w:rsidR="00AE169C" w:rsidRPr="00693D63" w:rsidRDefault="00AE169C" w:rsidP="00293FC8">
                            <w:pPr>
                              <w:numPr>
                                <w:ilvl w:val="0"/>
                                <w:numId w:val="9"/>
                              </w:numPr>
                              <w:spacing w:after="80"/>
                              <w:ind w:left="227" w:hanging="227"/>
                              <w:rPr>
                                <w:rFonts w:ascii="Calibri" w:hAnsi="Calibri"/>
                                <w:color w:val="6A6E6C"/>
                                <w:sz w:val="21"/>
                                <w:szCs w:val="21"/>
                                <w:lang w:val="en-US"/>
                              </w:rPr>
                            </w:pPr>
                            <w:r w:rsidRPr="00693D63">
                              <w:rPr>
                                <w:rFonts w:ascii="Calibri" w:hAnsi="Calibri"/>
                                <w:color w:val="6A6E6C"/>
                                <w:sz w:val="21"/>
                                <w:szCs w:val="21"/>
                                <w:lang w:val="en-US"/>
                              </w:rPr>
                              <w:t>It's important that there's a regular time set aside for workouts, and that they're fun!</w:t>
                            </w:r>
                          </w:p>
                          <w:p w14:paraId="33C51119" w14:textId="77777777" w:rsidR="00AE169C" w:rsidRPr="00693D63" w:rsidRDefault="00AE169C" w:rsidP="00293FC8">
                            <w:pPr>
                              <w:numPr>
                                <w:ilvl w:val="0"/>
                                <w:numId w:val="9"/>
                              </w:numPr>
                              <w:spacing w:after="80"/>
                              <w:ind w:left="227" w:hanging="227"/>
                              <w:rPr>
                                <w:rFonts w:ascii="Calibri" w:hAnsi="Calibri"/>
                                <w:color w:val="6A6E6C"/>
                                <w:sz w:val="21"/>
                                <w:szCs w:val="21"/>
                                <w:lang w:val="en-US"/>
                              </w:rPr>
                            </w:pPr>
                            <w:r w:rsidRPr="00693D63">
                              <w:rPr>
                                <w:rFonts w:ascii="Calibri" w:hAnsi="Calibri"/>
                                <w:color w:val="6A6E6C"/>
                                <w:sz w:val="21"/>
                                <w:szCs w:val="21"/>
                                <w:lang w:val="en-US"/>
                              </w:rPr>
                              <w:t>Schedule at least a half hour most days a week and keep a variety of things happening: trips to the pool on Mondays; different physical activities in the backyard on Tuesdays; going for walks, skating, or riding bikes on Thursdays and Fridays. Then head to the park on the weekends.</w:t>
                            </w:r>
                          </w:p>
                          <w:p w14:paraId="2A2DC8EB" w14:textId="77777777" w:rsidR="00AE169C" w:rsidRPr="00693D63" w:rsidRDefault="00AE169C" w:rsidP="00293FC8">
                            <w:pPr>
                              <w:numPr>
                                <w:ilvl w:val="0"/>
                                <w:numId w:val="9"/>
                              </w:numPr>
                              <w:spacing w:after="80"/>
                              <w:ind w:left="227" w:hanging="227"/>
                              <w:rPr>
                                <w:rFonts w:ascii="Calibri" w:hAnsi="Calibri"/>
                                <w:color w:val="6A6E6C"/>
                                <w:sz w:val="21"/>
                                <w:szCs w:val="21"/>
                                <w:lang w:val="en-US"/>
                              </w:rPr>
                            </w:pPr>
                            <w:r w:rsidRPr="00693D63">
                              <w:rPr>
                                <w:rFonts w:ascii="Calibri" w:hAnsi="Calibri"/>
                                <w:color w:val="6A6E6C"/>
                                <w:sz w:val="21"/>
                                <w:szCs w:val="21"/>
                                <w:lang w:val="en-US"/>
                              </w:rPr>
                              <w:t>Keep in mind that regular activities need to be convenient. The easier it is to exercise, the greater the chance you'll go to the effort.</w:t>
                            </w:r>
                          </w:p>
                          <w:p w14:paraId="3981BB3C" w14:textId="77777777" w:rsidR="00AE169C" w:rsidRPr="00693D63" w:rsidRDefault="00AE169C" w:rsidP="00293FC8">
                            <w:pPr>
                              <w:numPr>
                                <w:ilvl w:val="0"/>
                                <w:numId w:val="9"/>
                              </w:numPr>
                              <w:spacing w:after="80"/>
                              <w:ind w:left="227" w:hanging="227"/>
                              <w:rPr>
                                <w:rFonts w:ascii="Calibri" w:hAnsi="Calibri"/>
                                <w:color w:val="6A6E6C"/>
                                <w:sz w:val="21"/>
                                <w:szCs w:val="21"/>
                                <w:lang w:val="en-US"/>
                              </w:rPr>
                            </w:pPr>
                            <w:r w:rsidRPr="00693D63">
                              <w:rPr>
                                <w:rFonts w:ascii="Calibri" w:hAnsi="Calibri"/>
                                <w:color w:val="6A6E6C"/>
                                <w:sz w:val="21"/>
                                <w:szCs w:val="21"/>
                                <w:lang w:val="en-US"/>
                              </w:rPr>
                              <w:t>Pick options that are free or within your budget. Physical fitness is an investment in wellness. It shouldn't put you under a financial strain.</w:t>
                            </w:r>
                          </w:p>
                          <w:p w14:paraId="40F8BACC" w14:textId="77777777" w:rsidR="00AE169C" w:rsidRPr="00693D63" w:rsidRDefault="00AE169C" w:rsidP="00293FC8">
                            <w:pPr>
                              <w:numPr>
                                <w:ilvl w:val="0"/>
                                <w:numId w:val="9"/>
                              </w:numPr>
                              <w:spacing w:after="160"/>
                              <w:ind w:left="227" w:hanging="227"/>
                              <w:rPr>
                                <w:rFonts w:ascii="Calibri" w:hAnsi="Calibri"/>
                                <w:color w:val="6A6E6C"/>
                                <w:sz w:val="21"/>
                                <w:szCs w:val="21"/>
                                <w:lang w:val="en-US"/>
                              </w:rPr>
                            </w:pPr>
                            <w:r w:rsidRPr="00693D63">
                              <w:rPr>
                                <w:rFonts w:ascii="Calibri" w:hAnsi="Calibri"/>
                                <w:color w:val="6A6E6C"/>
                                <w:sz w:val="21"/>
                                <w:szCs w:val="21"/>
                                <w:lang w:val="en-US"/>
                              </w:rPr>
                              <w:t>Take turns in selecting what you'll do, and start a fitness log for each family member.</w:t>
                            </w:r>
                          </w:p>
                          <w:p w14:paraId="21230153" w14:textId="77777777" w:rsidR="00AE169C" w:rsidRPr="00693D63" w:rsidRDefault="00AE169C" w:rsidP="00693D63">
                            <w:pPr>
                              <w:spacing w:after="80"/>
                              <w:rPr>
                                <w:rFonts w:ascii="Calibri" w:hAnsi="Calibri"/>
                                <w:b/>
                                <w:bCs/>
                                <w:color w:val="235983"/>
                                <w:sz w:val="24"/>
                                <w:szCs w:val="24"/>
                                <w:lang w:val="en-US"/>
                              </w:rPr>
                            </w:pPr>
                            <w:r w:rsidRPr="00693D63">
                              <w:rPr>
                                <w:rFonts w:ascii="Calibri" w:hAnsi="Calibri"/>
                                <w:b/>
                                <w:bCs/>
                                <w:color w:val="235983"/>
                                <w:sz w:val="24"/>
                                <w:szCs w:val="24"/>
                                <w:lang w:val="en-US"/>
                              </w:rPr>
                              <w:t>Find other families.</w:t>
                            </w:r>
                          </w:p>
                          <w:p w14:paraId="56F67F21" w14:textId="77777777" w:rsidR="00AE169C" w:rsidRPr="00693D63" w:rsidRDefault="00AE169C" w:rsidP="00293FC8">
                            <w:pPr>
                              <w:numPr>
                                <w:ilvl w:val="0"/>
                                <w:numId w:val="10"/>
                              </w:numPr>
                              <w:spacing w:after="80"/>
                              <w:ind w:left="227" w:hanging="227"/>
                              <w:rPr>
                                <w:rFonts w:ascii="Calibri" w:hAnsi="Calibri"/>
                                <w:color w:val="6A6E6C"/>
                                <w:sz w:val="21"/>
                                <w:szCs w:val="21"/>
                                <w:lang w:val="en-US"/>
                              </w:rPr>
                            </w:pPr>
                            <w:r w:rsidRPr="00693D63">
                              <w:rPr>
                                <w:rFonts w:ascii="Calibri" w:hAnsi="Calibri"/>
                                <w:color w:val="6A6E6C"/>
                                <w:sz w:val="21"/>
                                <w:szCs w:val="21"/>
                                <w:lang w:val="en-US"/>
                              </w:rPr>
                              <w:t>To keep yourself motivated, join with other families for swimming and water sports, nature hikes, skateboarding, miniature golf, kite flying, Frisbee tournaments, volleyball at the beach, or camping trips.</w:t>
                            </w:r>
                          </w:p>
                          <w:p w14:paraId="4977F4BF" w14:textId="77777777" w:rsidR="00AE169C" w:rsidRPr="00693D63" w:rsidRDefault="00AE169C" w:rsidP="00293FC8">
                            <w:pPr>
                              <w:numPr>
                                <w:ilvl w:val="0"/>
                                <w:numId w:val="10"/>
                              </w:numPr>
                              <w:spacing w:after="80"/>
                              <w:ind w:left="227" w:hanging="227"/>
                              <w:rPr>
                                <w:rFonts w:ascii="Calibri" w:hAnsi="Calibri"/>
                                <w:color w:val="6A6E6C"/>
                                <w:sz w:val="21"/>
                                <w:szCs w:val="21"/>
                                <w:lang w:val="en-US"/>
                              </w:rPr>
                            </w:pPr>
                            <w:r w:rsidRPr="00693D63">
                              <w:rPr>
                                <w:rFonts w:ascii="Calibri" w:hAnsi="Calibri"/>
                                <w:color w:val="6A6E6C"/>
                                <w:sz w:val="21"/>
                                <w:szCs w:val="21"/>
                                <w:lang w:val="en-US"/>
                              </w:rPr>
                              <w:t>Sign up for local softball games, a bowling league, or classes at a nearby gym, recreation center, or YMCA. The entire family can join a walking club.</w:t>
                            </w:r>
                          </w:p>
                          <w:p w14:paraId="19F52279" w14:textId="77777777" w:rsidR="00AE169C" w:rsidRPr="00693D63" w:rsidRDefault="00AE169C" w:rsidP="00293FC8">
                            <w:pPr>
                              <w:numPr>
                                <w:ilvl w:val="0"/>
                                <w:numId w:val="10"/>
                              </w:numPr>
                              <w:spacing w:after="80"/>
                              <w:ind w:left="227" w:hanging="227"/>
                              <w:rPr>
                                <w:rFonts w:ascii="Calibri" w:hAnsi="Calibri"/>
                                <w:color w:val="6A6E6C"/>
                                <w:sz w:val="21"/>
                                <w:szCs w:val="21"/>
                                <w:lang w:val="en-US"/>
                              </w:rPr>
                            </w:pPr>
                            <w:r w:rsidRPr="00693D63">
                              <w:rPr>
                                <w:rFonts w:ascii="Calibri" w:hAnsi="Calibri"/>
                                <w:color w:val="6A6E6C"/>
                                <w:sz w:val="21"/>
                                <w:szCs w:val="21"/>
                                <w:lang w:val="en-US"/>
                              </w:rPr>
                              <w:t>With neighbors, form your own flag football or basketball teams and set a weekly game time. Or organize an "Olympics" and get really creative about what kind of races and events you include.</w:t>
                            </w:r>
                          </w:p>
                          <w:p w14:paraId="6C3842B0" w14:textId="77777777" w:rsidR="00AE169C" w:rsidRPr="00693D63" w:rsidRDefault="00AE169C" w:rsidP="00293FC8">
                            <w:pPr>
                              <w:numPr>
                                <w:ilvl w:val="0"/>
                                <w:numId w:val="10"/>
                              </w:numPr>
                              <w:spacing w:after="160"/>
                              <w:ind w:left="227" w:hanging="227"/>
                              <w:rPr>
                                <w:rFonts w:ascii="Calibri" w:hAnsi="Calibri"/>
                                <w:color w:val="6A6E6C"/>
                                <w:sz w:val="21"/>
                                <w:szCs w:val="21"/>
                                <w:lang w:val="en-US"/>
                              </w:rPr>
                            </w:pPr>
                            <w:r w:rsidRPr="00693D63">
                              <w:rPr>
                                <w:rFonts w:ascii="Calibri" w:hAnsi="Calibri"/>
                                <w:color w:val="6A6E6C"/>
                                <w:sz w:val="21"/>
                                <w:szCs w:val="21"/>
                                <w:lang w:val="en-US"/>
                              </w:rPr>
                              <w:t>Have birthday parties—or any parties—at a roller skating or ice skating rink. As gifts, buy equipment or toys that promote activity: hula hoops, juggling supplies, or in-line skates (plus a helmet, knee pads, and elbow pads).</w:t>
                            </w:r>
                          </w:p>
                          <w:p w14:paraId="456345C2" w14:textId="77777777" w:rsidR="00AE169C" w:rsidRPr="00693D63" w:rsidRDefault="00AE169C" w:rsidP="00693D63">
                            <w:pPr>
                              <w:spacing w:after="80"/>
                              <w:rPr>
                                <w:rFonts w:ascii="Calibri" w:hAnsi="Calibri"/>
                                <w:b/>
                                <w:bCs/>
                                <w:color w:val="235983"/>
                                <w:sz w:val="24"/>
                                <w:szCs w:val="24"/>
                                <w:lang w:val="en-US"/>
                              </w:rPr>
                            </w:pPr>
                            <w:r w:rsidRPr="00693D63">
                              <w:rPr>
                                <w:rFonts w:ascii="Calibri" w:hAnsi="Calibri"/>
                                <w:b/>
                                <w:bCs/>
                                <w:color w:val="235983"/>
                                <w:sz w:val="24"/>
                                <w:szCs w:val="24"/>
                                <w:lang w:val="en-US"/>
                              </w:rPr>
                              <w:t>Activities at Home</w:t>
                            </w:r>
                          </w:p>
                          <w:p w14:paraId="0C780C01" w14:textId="77777777" w:rsidR="00AE169C" w:rsidRPr="00693D63" w:rsidRDefault="00AE169C" w:rsidP="00293FC8">
                            <w:pPr>
                              <w:numPr>
                                <w:ilvl w:val="0"/>
                                <w:numId w:val="11"/>
                              </w:numPr>
                              <w:spacing w:after="80"/>
                              <w:ind w:left="227" w:hanging="227"/>
                              <w:rPr>
                                <w:rFonts w:ascii="Calibri" w:hAnsi="Calibri"/>
                                <w:color w:val="6A6E6C"/>
                                <w:sz w:val="21"/>
                                <w:szCs w:val="21"/>
                                <w:lang w:val="en-US"/>
                              </w:rPr>
                            </w:pPr>
                            <w:r w:rsidRPr="00693D63">
                              <w:rPr>
                                <w:rFonts w:ascii="Calibri" w:hAnsi="Calibri"/>
                                <w:color w:val="6A6E6C"/>
                                <w:sz w:val="21"/>
                                <w:szCs w:val="21"/>
                                <w:lang w:val="en-US"/>
                              </w:rPr>
                              <w:t>Set aside areas for active play, both inside and outside.</w:t>
                            </w:r>
                          </w:p>
                          <w:p w14:paraId="747144BF" w14:textId="77777777" w:rsidR="00AE169C" w:rsidRPr="00693D63" w:rsidRDefault="00AE169C" w:rsidP="00293FC8">
                            <w:pPr>
                              <w:numPr>
                                <w:ilvl w:val="0"/>
                                <w:numId w:val="11"/>
                              </w:numPr>
                              <w:spacing w:after="80"/>
                              <w:ind w:left="227" w:hanging="227"/>
                              <w:rPr>
                                <w:rFonts w:ascii="Calibri" w:hAnsi="Calibri"/>
                                <w:color w:val="6A6E6C"/>
                                <w:sz w:val="21"/>
                                <w:szCs w:val="21"/>
                                <w:lang w:val="en-US"/>
                              </w:rPr>
                            </w:pPr>
                            <w:r w:rsidRPr="00693D63">
                              <w:rPr>
                                <w:rFonts w:ascii="Calibri" w:hAnsi="Calibri"/>
                                <w:color w:val="6A6E6C"/>
                                <w:sz w:val="21"/>
                                <w:szCs w:val="21"/>
                                <w:lang w:val="en-US"/>
                              </w:rPr>
                              <w:t>Even if you don't have a big back yard, there's probably room for jumping rope, playing hopscotch, jumping on a pogo stick, or stilt-walking.</w:t>
                            </w:r>
                          </w:p>
                          <w:p w14:paraId="3867510B" w14:textId="77777777" w:rsidR="00AE169C" w:rsidRPr="00693D63" w:rsidRDefault="00AE169C" w:rsidP="00293FC8">
                            <w:pPr>
                              <w:numPr>
                                <w:ilvl w:val="0"/>
                                <w:numId w:val="11"/>
                              </w:numPr>
                              <w:spacing w:after="80"/>
                              <w:ind w:left="227" w:hanging="227"/>
                              <w:rPr>
                                <w:rFonts w:ascii="Calibri" w:hAnsi="Calibri"/>
                                <w:color w:val="6A6E6C"/>
                                <w:sz w:val="21"/>
                                <w:szCs w:val="21"/>
                                <w:lang w:val="en-US"/>
                              </w:rPr>
                            </w:pPr>
                            <w:r w:rsidRPr="00693D63">
                              <w:rPr>
                                <w:rFonts w:ascii="Calibri" w:hAnsi="Calibri"/>
                                <w:color w:val="6A6E6C"/>
                                <w:sz w:val="21"/>
                                <w:szCs w:val="21"/>
                                <w:lang w:val="en-US"/>
                              </w:rPr>
                              <w:t>Inside, build an obstacle course in the garage on a rainy day, or do indoor gymnastics. Get physical with a family game of charades. Have a dance contest. And set aside time to stretch, relax, and unwind.</w:t>
                            </w:r>
                          </w:p>
                          <w:p w14:paraId="6E9CDDFF" w14:textId="77777777" w:rsidR="00AE169C" w:rsidRPr="00693D63" w:rsidRDefault="00AE169C" w:rsidP="00293FC8">
                            <w:pPr>
                              <w:numPr>
                                <w:ilvl w:val="0"/>
                                <w:numId w:val="11"/>
                              </w:numPr>
                              <w:spacing w:after="80"/>
                              <w:ind w:left="227" w:hanging="227"/>
                              <w:rPr>
                                <w:rFonts w:ascii="Calibri" w:hAnsi="Calibri"/>
                                <w:color w:val="6A6E6C"/>
                                <w:sz w:val="21"/>
                                <w:szCs w:val="21"/>
                                <w:lang w:val="en-US"/>
                              </w:rPr>
                            </w:pPr>
                            <w:r w:rsidRPr="00693D63">
                              <w:rPr>
                                <w:rFonts w:ascii="Calibri" w:hAnsi="Calibri"/>
                                <w:color w:val="6A6E6C"/>
                                <w:sz w:val="21"/>
                                <w:szCs w:val="21"/>
                                <w:lang w:val="en-US"/>
                              </w:rPr>
                              <w:t>Limit TV to less than two hours a day, and take the TV set out of your child's room. Also place time limits on the computer and video games.</w:t>
                            </w:r>
                          </w:p>
                          <w:p w14:paraId="12FD7906" w14:textId="77777777" w:rsidR="00AE169C" w:rsidRPr="00693D63" w:rsidRDefault="00AE169C" w:rsidP="00293FC8">
                            <w:pPr>
                              <w:numPr>
                                <w:ilvl w:val="0"/>
                                <w:numId w:val="11"/>
                              </w:numPr>
                              <w:spacing w:after="160"/>
                              <w:ind w:left="227" w:hanging="227"/>
                              <w:rPr>
                                <w:rFonts w:ascii="Calibri" w:hAnsi="Calibri"/>
                                <w:color w:val="6A6E6C"/>
                                <w:sz w:val="21"/>
                                <w:szCs w:val="21"/>
                                <w:lang w:val="en-US"/>
                              </w:rPr>
                            </w:pPr>
                            <w:r w:rsidRPr="00693D63">
                              <w:rPr>
                                <w:rFonts w:ascii="Calibri" w:hAnsi="Calibri"/>
                                <w:color w:val="6A6E6C"/>
                                <w:sz w:val="21"/>
                                <w:szCs w:val="21"/>
                                <w:lang w:val="en-US"/>
                              </w:rPr>
                              <w:t>Take the time to touch base with your child's teachers to see that your child is physically active at school, stays involved with games and intramural sports when appropriate, and is eating a healthy lunch.</w:t>
                            </w:r>
                          </w:p>
                          <w:p w14:paraId="48AE9BD0" w14:textId="77777777" w:rsidR="00AE169C" w:rsidRPr="00693D63" w:rsidRDefault="00AE169C" w:rsidP="00693D63">
                            <w:pPr>
                              <w:spacing w:after="80"/>
                              <w:ind w:left="227" w:hanging="227"/>
                              <w:rPr>
                                <w:rFonts w:ascii="Calibri" w:hAnsi="Calibri"/>
                                <w:b/>
                                <w:bCs/>
                                <w:color w:val="235983"/>
                                <w:sz w:val="24"/>
                                <w:szCs w:val="24"/>
                                <w:lang w:val="en-US"/>
                              </w:rPr>
                            </w:pPr>
                            <w:r w:rsidRPr="00693D63">
                              <w:rPr>
                                <w:rFonts w:ascii="Calibri" w:hAnsi="Calibri"/>
                                <w:b/>
                                <w:bCs/>
                                <w:color w:val="235983"/>
                                <w:sz w:val="24"/>
                                <w:szCs w:val="24"/>
                                <w:lang w:val="en-US"/>
                              </w:rPr>
                              <w:t>Kitchen Basics</w:t>
                            </w:r>
                          </w:p>
                          <w:p w14:paraId="6D9C608A" w14:textId="77777777" w:rsidR="00AE169C" w:rsidRPr="00693D63" w:rsidRDefault="00AE169C" w:rsidP="00293FC8">
                            <w:pPr>
                              <w:numPr>
                                <w:ilvl w:val="0"/>
                                <w:numId w:val="12"/>
                              </w:numPr>
                              <w:spacing w:after="80"/>
                              <w:ind w:left="227" w:hanging="227"/>
                              <w:rPr>
                                <w:rFonts w:ascii="Calibri" w:hAnsi="Calibri"/>
                                <w:color w:val="6A6E6C"/>
                                <w:sz w:val="21"/>
                                <w:szCs w:val="21"/>
                                <w:lang w:val="en-US"/>
                              </w:rPr>
                            </w:pPr>
                            <w:r w:rsidRPr="00693D63">
                              <w:rPr>
                                <w:rFonts w:ascii="Calibri" w:hAnsi="Calibri"/>
                                <w:color w:val="6A6E6C"/>
                                <w:sz w:val="21"/>
                                <w:szCs w:val="21"/>
                                <w:lang w:val="en-US"/>
                              </w:rPr>
                              <w:t>Keep cut veggies, fruit, low-fat cheeses, nuts, and raisins around for easy snacking.</w:t>
                            </w:r>
                          </w:p>
                          <w:p w14:paraId="23307024" w14:textId="6EEB067E" w:rsidR="00AE169C" w:rsidRPr="00693D63" w:rsidRDefault="00AE169C" w:rsidP="00293FC8">
                            <w:pPr>
                              <w:numPr>
                                <w:ilvl w:val="0"/>
                                <w:numId w:val="12"/>
                              </w:numPr>
                              <w:spacing w:after="80"/>
                              <w:ind w:left="227" w:hanging="227"/>
                              <w:rPr>
                                <w:rFonts w:ascii="Calibri" w:hAnsi="Calibri"/>
                                <w:color w:val="6A6E6C"/>
                                <w:sz w:val="21"/>
                                <w:szCs w:val="21"/>
                                <w:lang w:val="en-US"/>
                              </w:rPr>
                            </w:pPr>
                            <w:r w:rsidRPr="00693D63">
                              <w:rPr>
                                <w:rFonts w:ascii="Calibri" w:hAnsi="Calibri"/>
                                <w:color w:val="6A6E6C"/>
                                <w:sz w:val="21"/>
                                <w:szCs w:val="21"/>
                                <w:lang w:val="en-US"/>
                              </w:rPr>
                              <w:t xml:space="preserve">Water should always be in the fridge. Small </w:t>
                            </w:r>
                            <w:r>
                              <w:rPr>
                                <w:rFonts w:ascii="Calibri" w:hAnsi="Calibri"/>
                                <w:color w:val="6A6E6C"/>
                                <w:sz w:val="21"/>
                                <w:szCs w:val="21"/>
                                <w:lang w:val="en-US"/>
                              </w:rPr>
                              <w:br/>
                            </w:r>
                            <w:r w:rsidRPr="00693D63">
                              <w:rPr>
                                <w:rFonts w:ascii="Calibri" w:hAnsi="Calibri"/>
                                <w:color w:val="6A6E6C"/>
                                <w:sz w:val="21"/>
                                <w:szCs w:val="21"/>
                                <w:lang w:val="en-US"/>
                              </w:rPr>
                              <w:t>bottles are more likely to be snatched up—find refillable containers.</w:t>
                            </w:r>
                          </w:p>
                          <w:p w14:paraId="746DC4F6" w14:textId="45F5CA85" w:rsidR="00AE169C" w:rsidRPr="00693D63" w:rsidRDefault="00AE169C" w:rsidP="00293FC8">
                            <w:pPr>
                              <w:numPr>
                                <w:ilvl w:val="0"/>
                                <w:numId w:val="12"/>
                              </w:numPr>
                              <w:spacing w:after="80"/>
                              <w:ind w:left="227" w:hanging="227"/>
                              <w:rPr>
                                <w:rFonts w:ascii="Calibri" w:hAnsi="Calibri"/>
                                <w:color w:val="6A6E6C"/>
                                <w:sz w:val="21"/>
                                <w:szCs w:val="21"/>
                                <w:lang w:val="en-US"/>
                              </w:rPr>
                            </w:pPr>
                            <w:r w:rsidRPr="00693D63">
                              <w:rPr>
                                <w:rFonts w:ascii="Calibri" w:hAnsi="Calibri"/>
                                <w:color w:val="6A6E6C"/>
                                <w:sz w:val="21"/>
                                <w:szCs w:val="21"/>
                                <w:lang w:val="en-US"/>
                              </w:rPr>
                              <w:t>Try to pack snacks and lunches for outings and for school. There's no reason the kids can't help, or even be in charge.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8FA6CB" id="Text Box 62" o:spid="_x0000_s1057" type="#_x0000_t202" style="position:absolute;margin-left:33.95pt;margin-top:380.45pt;width:263.6pt;height:332.1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" filled="f" stroked="f">
                <v:textbox style="mso-next-textbox:#Text Box 63">
                  <w:txbxContent>
                    <w:p w14:paraId="58CE3E8A" w14:textId="77777777" w:rsidR="00AE169C" w:rsidRPr="00693D63" w:rsidRDefault="00AE169C" w:rsidP="00693D63">
                      <w:pPr>
                        <w:spacing w:after="80"/>
                        <w:rPr>
                          <w:rFonts w:ascii="Calibri" w:hAnsi="Calibri"/>
                          <w:b/>
                          <w:bCs/>
                          <w:color w:val="235983"/>
                          <w:sz w:val="24"/>
                          <w:szCs w:val="24"/>
                          <w:lang w:val="en-US"/>
                        </w:rPr>
                      </w:pPr>
                      <w:r w:rsidRPr="00693D63">
                        <w:rPr>
                          <w:rFonts w:ascii="Calibri" w:hAnsi="Calibri"/>
                          <w:b/>
                          <w:bCs/>
                          <w:color w:val="235983"/>
                          <w:sz w:val="24"/>
                          <w:szCs w:val="24"/>
                          <w:lang w:val="en-US"/>
                        </w:rPr>
                        <w:t>Schedule fun.</w:t>
                      </w:r>
                    </w:p>
                    <w:p w14:paraId="7B422652" w14:textId="77777777" w:rsidR="00AE169C" w:rsidRPr="00693D63" w:rsidRDefault="00AE169C" w:rsidP="00293FC8">
                      <w:pPr>
                        <w:numPr>
                          <w:ilvl w:val="0"/>
                          <w:numId w:val="9"/>
                        </w:numPr>
                        <w:spacing w:after="80"/>
                        <w:ind w:left="227" w:hanging="227"/>
                        <w:rPr>
                          <w:rFonts w:ascii="Calibri" w:hAnsi="Calibri"/>
                          <w:color w:val="6A6E6C"/>
                          <w:sz w:val="21"/>
                          <w:szCs w:val="21"/>
                          <w:lang w:val="en-US"/>
                        </w:rPr>
                      </w:pPr>
                      <w:r w:rsidRPr="00693D63">
                        <w:rPr>
                          <w:rFonts w:ascii="Calibri" w:hAnsi="Calibri"/>
                          <w:color w:val="6A6E6C"/>
                          <w:sz w:val="21"/>
                          <w:szCs w:val="21"/>
                          <w:lang w:val="en-US"/>
                        </w:rPr>
                        <w:t>It's important that there's a regular time set aside for workouts, and that they're fun!</w:t>
                      </w:r>
                    </w:p>
                    <w:p w14:paraId="33C51119" w14:textId="77777777" w:rsidR="00AE169C" w:rsidRPr="00693D63" w:rsidRDefault="00AE169C" w:rsidP="00293FC8">
                      <w:pPr>
                        <w:numPr>
                          <w:ilvl w:val="0"/>
                          <w:numId w:val="9"/>
                        </w:numPr>
                        <w:spacing w:after="80"/>
                        <w:ind w:left="227" w:hanging="227"/>
                        <w:rPr>
                          <w:rFonts w:ascii="Calibri" w:hAnsi="Calibri"/>
                          <w:color w:val="6A6E6C"/>
                          <w:sz w:val="21"/>
                          <w:szCs w:val="21"/>
                          <w:lang w:val="en-US"/>
                        </w:rPr>
                      </w:pPr>
                      <w:r w:rsidRPr="00693D63">
                        <w:rPr>
                          <w:rFonts w:ascii="Calibri" w:hAnsi="Calibri"/>
                          <w:color w:val="6A6E6C"/>
                          <w:sz w:val="21"/>
                          <w:szCs w:val="21"/>
                          <w:lang w:val="en-US"/>
                        </w:rPr>
                        <w:t>Schedule at least a half hour most days a week and keep a variety of things happening: trips to the pool on Mondays; different physical activities in the backyard on Tuesdays; going for walks, skating, or riding bikes on Thursdays and Fridays. Then head to the park on the weekends.</w:t>
                      </w:r>
                    </w:p>
                    <w:p w14:paraId="2A2DC8EB" w14:textId="77777777" w:rsidR="00AE169C" w:rsidRPr="00693D63" w:rsidRDefault="00AE169C" w:rsidP="00293FC8">
                      <w:pPr>
                        <w:numPr>
                          <w:ilvl w:val="0"/>
                          <w:numId w:val="9"/>
                        </w:numPr>
                        <w:spacing w:after="80"/>
                        <w:ind w:left="227" w:hanging="227"/>
                        <w:rPr>
                          <w:rFonts w:ascii="Calibri" w:hAnsi="Calibri"/>
                          <w:color w:val="6A6E6C"/>
                          <w:sz w:val="21"/>
                          <w:szCs w:val="21"/>
                          <w:lang w:val="en-US"/>
                        </w:rPr>
                      </w:pPr>
                      <w:r w:rsidRPr="00693D63">
                        <w:rPr>
                          <w:rFonts w:ascii="Calibri" w:hAnsi="Calibri"/>
                          <w:color w:val="6A6E6C"/>
                          <w:sz w:val="21"/>
                          <w:szCs w:val="21"/>
                          <w:lang w:val="en-US"/>
                        </w:rPr>
                        <w:t>Keep in mind that regular activities need to be convenient. The easier it is to exercise, the greater the chance you'll go to the effort.</w:t>
                      </w:r>
                    </w:p>
                    <w:p w14:paraId="3981BB3C" w14:textId="77777777" w:rsidR="00AE169C" w:rsidRPr="00693D63" w:rsidRDefault="00AE169C" w:rsidP="00293FC8">
                      <w:pPr>
                        <w:numPr>
                          <w:ilvl w:val="0"/>
                          <w:numId w:val="9"/>
                        </w:numPr>
                        <w:spacing w:after="80"/>
                        <w:ind w:left="227" w:hanging="227"/>
                        <w:rPr>
                          <w:rFonts w:ascii="Calibri" w:hAnsi="Calibri"/>
                          <w:color w:val="6A6E6C"/>
                          <w:sz w:val="21"/>
                          <w:szCs w:val="21"/>
                          <w:lang w:val="en-US"/>
                        </w:rPr>
                      </w:pPr>
                      <w:r w:rsidRPr="00693D63">
                        <w:rPr>
                          <w:rFonts w:ascii="Calibri" w:hAnsi="Calibri"/>
                          <w:color w:val="6A6E6C"/>
                          <w:sz w:val="21"/>
                          <w:szCs w:val="21"/>
                          <w:lang w:val="en-US"/>
                        </w:rPr>
                        <w:t>Pick options that are free or within your budget. Physical fitness is an investment in wellness. It shouldn't put you under a financial strain.</w:t>
                      </w:r>
                    </w:p>
                    <w:p w14:paraId="40F8BACC" w14:textId="77777777" w:rsidR="00AE169C" w:rsidRPr="00693D63" w:rsidRDefault="00AE169C" w:rsidP="00293FC8">
                      <w:pPr>
                        <w:numPr>
                          <w:ilvl w:val="0"/>
                          <w:numId w:val="9"/>
                        </w:numPr>
                        <w:spacing w:after="160"/>
                        <w:ind w:left="227" w:hanging="227"/>
                        <w:rPr>
                          <w:rFonts w:ascii="Calibri" w:hAnsi="Calibri"/>
                          <w:color w:val="6A6E6C"/>
                          <w:sz w:val="21"/>
                          <w:szCs w:val="21"/>
                          <w:lang w:val="en-US"/>
                        </w:rPr>
                      </w:pPr>
                      <w:r w:rsidRPr="00693D63">
                        <w:rPr>
                          <w:rFonts w:ascii="Calibri" w:hAnsi="Calibri"/>
                          <w:color w:val="6A6E6C"/>
                          <w:sz w:val="21"/>
                          <w:szCs w:val="21"/>
                          <w:lang w:val="en-US"/>
                        </w:rPr>
                        <w:t>Take turns in selecting what you'll do, and start a fitness log for each family member.</w:t>
                      </w:r>
                    </w:p>
                    <w:p w14:paraId="21230153" w14:textId="77777777" w:rsidR="00AE169C" w:rsidRPr="00693D63" w:rsidRDefault="00AE169C" w:rsidP="00693D63">
                      <w:pPr>
                        <w:spacing w:after="80"/>
                        <w:rPr>
                          <w:rFonts w:ascii="Calibri" w:hAnsi="Calibri"/>
                          <w:b/>
                          <w:bCs/>
                          <w:color w:val="235983"/>
                          <w:sz w:val="24"/>
                          <w:szCs w:val="24"/>
                          <w:lang w:val="en-US"/>
                        </w:rPr>
                      </w:pPr>
                      <w:r w:rsidRPr="00693D63">
                        <w:rPr>
                          <w:rFonts w:ascii="Calibri" w:hAnsi="Calibri"/>
                          <w:b/>
                          <w:bCs/>
                          <w:color w:val="235983"/>
                          <w:sz w:val="24"/>
                          <w:szCs w:val="24"/>
                          <w:lang w:val="en-US"/>
                        </w:rPr>
                        <w:t>Find other families.</w:t>
                      </w:r>
                    </w:p>
                    <w:p w14:paraId="56F67F21" w14:textId="77777777" w:rsidR="00AE169C" w:rsidRPr="00693D63" w:rsidRDefault="00AE169C" w:rsidP="00293FC8">
                      <w:pPr>
                        <w:numPr>
                          <w:ilvl w:val="0"/>
                          <w:numId w:val="10"/>
                        </w:numPr>
                        <w:spacing w:after="80"/>
                        <w:ind w:left="227" w:hanging="227"/>
                        <w:rPr>
                          <w:rFonts w:ascii="Calibri" w:hAnsi="Calibri"/>
                          <w:color w:val="6A6E6C"/>
                          <w:sz w:val="21"/>
                          <w:szCs w:val="21"/>
                          <w:lang w:val="en-US"/>
                        </w:rPr>
                      </w:pPr>
                      <w:r w:rsidRPr="00693D63">
                        <w:rPr>
                          <w:rFonts w:ascii="Calibri" w:hAnsi="Calibri"/>
                          <w:color w:val="6A6E6C"/>
                          <w:sz w:val="21"/>
                          <w:szCs w:val="21"/>
                          <w:lang w:val="en-US"/>
                        </w:rPr>
                        <w:t>To keep yourself motivated, join with other families for swimming and water sports, nature hikes, skateboarding, miniature golf, kite flying, Frisbee tournaments, volleyball at the beach, or camping trips.</w:t>
                      </w:r>
                    </w:p>
                    <w:p w14:paraId="4977F4BF" w14:textId="77777777" w:rsidR="00AE169C" w:rsidRPr="00693D63" w:rsidRDefault="00AE169C" w:rsidP="00293FC8">
                      <w:pPr>
                        <w:numPr>
                          <w:ilvl w:val="0"/>
                          <w:numId w:val="10"/>
                        </w:numPr>
                        <w:spacing w:after="80"/>
                        <w:ind w:left="227" w:hanging="227"/>
                        <w:rPr>
                          <w:rFonts w:ascii="Calibri" w:hAnsi="Calibri"/>
                          <w:color w:val="6A6E6C"/>
                          <w:sz w:val="21"/>
                          <w:szCs w:val="21"/>
                          <w:lang w:val="en-US"/>
                        </w:rPr>
                      </w:pPr>
                      <w:r w:rsidRPr="00693D63">
                        <w:rPr>
                          <w:rFonts w:ascii="Calibri" w:hAnsi="Calibri"/>
                          <w:color w:val="6A6E6C"/>
                          <w:sz w:val="21"/>
                          <w:szCs w:val="21"/>
                          <w:lang w:val="en-US"/>
                        </w:rPr>
                        <w:t>Sign up for local softball games, a bowling league, or classes at a nearby gym, recreation center, or YMCA. The entire family can join a walking club.</w:t>
                      </w:r>
                    </w:p>
                    <w:p w14:paraId="19F52279" w14:textId="77777777" w:rsidR="00AE169C" w:rsidRPr="00693D63" w:rsidRDefault="00AE169C" w:rsidP="00293FC8">
                      <w:pPr>
                        <w:numPr>
                          <w:ilvl w:val="0"/>
                          <w:numId w:val="10"/>
                        </w:numPr>
                        <w:spacing w:after="80"/>
                        <w:ind w:left="227" w:hanging="227"/>
                        <w:rPr>
                          <w:rFonts w:ascii="Calibri" w:hAnsi="Calibri"/>
                          <w:color w:val="6A6E6C"/>
                          <w:sz w:val="21"/>
                          <w:szCs w:val="21"/>
                          <w:lang w:val="en-US"/>
                        </w:rPr>
                      </w:pPr>
                      <w:r w:rsidRPr="00693D63">
                        <w:rPr>
                          <w:rFonts w:ascii="Calibri" w:hAnsi="Calibri"/>
                          <w:color w:val="6A6E6C"/>
                          <w:sz w:val="21"/>
                          <w:szCs w:val="21"/>
                          <w:lang w:val="en-US"/>
                        </w:rPr>
                        <w:t>With neighbors, form your own flag football or basketball teams and set a weekly game time. Or organize an "Olympics" and get really creative about what kind of races and events you include.</w:t>
                      </w:r>
                    </w:p>
                    <w:p w14:paraId="6C3842B0" w14:textId="77777777" w:rsidR="00AE169C" w:rsidRPr="00693D63" w:rsidRDefault="00AE169C" w:rsidP="00293FC8">
                      <w:pPr>
                        <w:numPr>
                          <w:ilvl w:val="0"/>
                          <w:numId w:val="10"/>
                        </w:numPr>
                        <w:spacing w:after="160"/>
                        <w:ind w:left="227" w:hanging="227"/>
                        <w:rPr>
                          <w:rFonts w:ascii="Calibri" w:hAnsi="Calibri"/>
                          <w:color w:val="6A6E6C"/>
                          <w:sz w:val="21"/>
                          <w:szCs w:val="21"/>
                          <w:lang w:val="en-US"/>
                        </w:rPr>
                      </w:pPr>
                      <w:r w:rsidRPr="00693D63">
                        <w:rPr>
                          <w:rFonts w:ascii="Calibri" w:hAnsi="Calibri"/>
                          <w:color w:val="6A6E6C"/>
                          <w:sz w:val="21"/>
                          <w:szCs w:val="21"/>
                          <w:lang w:val="en-US"/>
                        </w:rPr>
                        <w:t>Have birthday parties—or any parties—at a roller skating or ice skating rink. As gifts, buy equipment or toys that promote activity: hula hoops, juggling supplies, or in-line skates (plus a helmet, knee pads, and elbow pads).</w:t>
                      </w:r>
                    </w:p>
                    <w:p w14:paraId="456345C2" w14:textId="77777777" w:rsidR="00AE169C" w:rsidRPr="00693D63" w:rsidRDefault="00AE169C" w:rsidP="00693D63">
                      <w:pPr>
                        <w:spacing w:after="80"/>
                        <w:rPr>
                          <w:rFonts w:ascii="Calibri" w:hAnsi="Calibri"/>
                          <w:b/>
                          <w:bCs/>
                          <w:color w:val="235983"/>
                          <w:sz w:val="24"/>
                          <w:szCs w:val="24"/>
                          <w:lang w:val="en-US"/>
                        </w:rPr>
                      </w:pPr>
                      <w:r w:rsidRPr="00693D63">
                        <w:rPr>
                          <w:rFonts w:ascii="Calibri" w:hAnsi="Calibri"/>
                          <w:b/>
                          <w:bCs/>
                          <w:color w:val="235983"/>
                          <w:sz w:val="24"/>
                          <w:szCs w:val="24"/>
                          <w:lang w:val="en-US"/>
                        </w:rPr>
                        <w:t>Activities at Home</w:t>
                      </w:r>
                    </w:p>
                    <w:p w14:paraId="0C780C01" w14:textId="77777777" w:rsidR="00AE169C" w:rsidRPr="00693D63" w:rsidRDefault="00AE169C" w:rsidP="00293FC8">
                      <w:pPr>
                        <w:numPr>
                          <w:ilvl w:val="0"/>
                          <w:numId w:val="11"/>
                        </w:numPr>
                        <w:spacing w:after="80"/>
                        <w:ind w:left="227" w:hanging="227"/>
                        <w:rPr>
                          <w:rFonts w:ascii="Calibri" w:hAnsi="Calibri"/>
                          <w:color w:val="6A6E6C"/>
                          <w:sz w:val="21"/>
                          <w:szCs w:val="21"/>
                          <w:lang w:val="en-US"/>
                        </w:rPr>
                      </w:pPr>
                      <w:r w:rsidRPr="00693D63">
                        <w:rPr>
                          <w:rFonts w:ascii="Calibri" w:hAnsi="Calibri"/>
                          <w:color w:val="6A6E6C"/>
                          <w:sz w:val="21"/>
                          <w:szCs w:val="21"/>
                          <w:lang w:val="en-US"/>
                        </w:rPr>
                        <w:t>Set aside areas for active play, both inside and outside.</w:t>
                      </w:r>
                    </w:p>
                    <w:p w14:paraId="747144BF" w14:textId="77777777" w:rsidR="00AE169C" w:rsidRPr="00693D63" w:rsidRDefault="00AE169C" w:rsidP="00293FC8">
                      <w:pPr>
                        <w:numPr>
                          <w:ilvl w:val="0"/>
                          <w:numId w:val="11"/>
                        </w:numPr>
                        <w:spacing w:after="80"/>
                        <w:ind w:left="227" w:hanging="227"/>
                        <w:rPr>
                          <w:rFonts w:ascii="Calibri" w:hAnsi="Calibri"/>
                          <w:color w:val="6A6E6C"/>
                          <w:sz w:val="21"/>
                          <w:szCs w:val="21"/>
                          <w:lang w:val="en-US"/>
                        </w:rPr>
                      </w:pPr>
                      <w:r w:rsidRPr="00693D63">
                        <w:rPr>
                          <w:rFonts w:ascii="Calibri" w:hAnsi="Calibri"/>
                          <w:color w:val="6A6E6C"/>
                          <w:sz w:val="21"/>
                          <w:szCs w:val="21"/>
                          <w:lang w:val="en-US"/>
                        </w:rPr>
                        <w:t>Even if you don't have a big back yard, there's probably room for jumping rope, playing hopscotch, jumping on a pogo stick, or stilt-walking.</w:t>
                      </w:r>
                    </w:p>
                    <w:p w14:paraId="3867510B" w14:textId="77777777" w:rsidR="00AE169C" w:rsidRPr="00693D63" w:rsidRDefault="00AE169C" w:rsidP="00293FC8">
                      <w:pPr>
                        <w:numPr>
                          <w:ilvl w:val="0"/>
                          <w:numId w:val="11"/>
                        </w:numPr>
                        <w:spacing w:after="80"/>
                        <w:ind w:left="227" w:hanging="227"/>
                        <w:rPr>
                          <w:rFonts w:ascii="Calibri" w:hAnsi="Calibri"/>
                          <w:color w:val="6A6E6C"/>
                          <w:sz w:val="21"/>
                          <w:szCs w:val="21"/>
                          <w:lang w:val="en-US"/>
                        </w:rPr>
                      </w:pPr>
                      <w:r w:rsidRPr="00693D63">
                        <w:rPr>
                          <w:rFonts w:ascii="Calibri" w:hAnsi="Calibri"/>
                          <w:color w:val="6A6E6C"/>
                          <w:sz w:val="21"/>
                          <w:szCs w:val="21"/>
                          <w:lang w:val="en-US"/>
                        </w:rPr>
                        <w:t>Inside, build an obstacle course in the garage on a rainy day, or do indoor gymnastics. Get physical with a family game of charades. Have a dance contest. And set aside time to stretch, relax, and unwind.</w:t>
                      </w:r>
                    </w:p>
                    <w:p w14:paraId="6E9CDDFF" w14:textId="77777777" w:rsidR="00AE169C" w:rsidRPr="00693D63" w:rsidRDefault="00AE169C" w:rsidP="00293FC8">
                      <w:pPr>
                        <w:numPr>
                          <w:ilvl w:val="0"/>
                          <w:numId w:val="11"/>
                        </w:numPr>
                        <w:spacing w:after="80"/>
                        <w:ind w:left="227" w:hanging="227"/>
                        <w:rPr>
                          <w:rFonts w:ascii="Calibri" w:hAnsi="Calibri"/>
                          <w:color w:val="6A6E6C"/>
                          <w:sz w:val="21"/>
                          <w:szCs w:val="21"/>
                          <w:lang w:val="en-US"/>
                        </w:rPr>
                      </w:pPr>
                      <w:r w:rsidRPr="00693D63">
                        <w:rPr>
                          <w:rFonts w:ascii="Calibri" w:hAnsi="Calibri"/>
                          <w:color w:val="6A6E6C"/>
                          <w:sz w:val="21"/>
                          <w:szCs w:val="21"/>
                          <w:lang w:val="en-US"/>
                        </w:rPr>
                        <w:t>Limit TV to less than two hours a day, and take the TV set out of your child's room. Also place time limits on the computer and video games.</w:t>
                      </w:r>
                    </w:p>
                    <w:p w14:paraId="12FD7906" w14:textId="77777777" w:rsidR="00AE169C" w:rsidRPr="00693D63" w:rsidRDefault="00AE169C" w:rsidP="00293FC8">
                      <w:pPr>
                        <w:numPr>
                          <w:ilvl w:val="0"/>
                          <w:numId w:val="11"/>
                        </w:numPr>
                        <w:spacing w:after="160"/>
                        <w:ind w:left="227" w:hanging="227"/>
                        <w:rPr>
                          <w:rFonts w:ascii="Calibri" w:hAnsi="Calibri"/>
                          <w:color w:val="6A6E6C"/>
                          <w:sz w:val="21"/>
                          <w:szCs w:val="21"/>
                          <w:lang w:val="en-US"/>
                        </w:rPr>
                      </w:pPr>
                      <w:r w:rsidRPr="00693D63">
                        <w:rPr>
                          <w:rFonts w:ascii="Calibri" w:hAnsi="Calibri"/>
                          <w:color w:val="6A6E6C"/>
                          <w:sz w:val="21"/>
                          <w:szCs w:val="21"/>
                          <w:lang w:val="en-US"/>
                        </w:rPr>
                        <w:t>Take the time to touch base with your child's teachers to see that your child is physically active at school, stays involved with games and intramural sports when appropriate, and is eating a healthy lunch.</w:t>
                      </w:r>
                    </w:p>
                    <w:p w14:paraId="48AE9BD0" w14:textId="77777777" w:rsidR="00AE169C" w:rsidRPr="00693D63" w:rsidRDefault="00AE169C" w:rsidP="00693D63">
                      <w:pPr>
                        <w:spacing w:after="80"/>
                        <w:ind w:left="227" w:hanging="227"/>
                        <w:rPr>
                          <w:rFonts w:ascii="Calibri" w:hAnsi="Calibri"/>
                          <w:b/>
                          <w:bCs/>
                          <w:color w:val="235983"/>
                          <w:sz w:val="24"/>
                          <w:szCs w:val="24"/>
                          <w:lang w:val="en-US"/>
                        </w:rPr>
                      </w:pPr>
                      <w:r w:rsidRPr="00693D63">
                        <w:rPr>
                          <w:rFonts w:ascii="Calibri" w:hAnsi="Calibri"/>
                          <w:b/>
                          <w:bCs/>
                          <w:color w:val="235983"/>
                          <w:sz w:val="24"/>
                          <w:szCs w:val="24"/>
                          <w:lang w:val="en-US"/>
                        </w:rPr>
                        <w:t>Kitchen Basics</w:t>
                      </w:r>
                    </w:p>
                    <w:p w14:paraId="6D9C608A" w14:textId="77777777" w:rsidR="00AE169C" w:rsidRPr="00693D63" w:rsidRDefault="00AE169C" w:rsidP="00293FC8">
                      <w:pPr>
                        <w:numPr>
                          <w:ilvl w:val="0"/>
                          <w:numId w:val="12"/>
                        </w:numPr>
                        <w:spacing w:after="80"/>
                        <w:ind w:left="227" w:hanging="227"/>
                        <w:rPr>
                          <w:rFonts w:ascii="Calibri" w:hAnsi="Calibri"/>
                          <w:color w:val="6A6E6C"/>
                          <w:sz w:val="21"/>
                          <w:szCs w:val="21"/>
                          <w:lang w:val="en-US"/>
                        </w:rPr>
                      </w:pPr>
                      <w:r w:rsidRPr="00693D63">
                        <w:rPr>
                          <w:rFonts w:ascii="Calibri" w:hAnsi="Calibri"/>
                          <w:color w:val="6A6E6C"/>
                          <w:sz w:val="21"/>
                          <w:szCs w:val="21"/>
                          <w:lang w:val="en-US"/>
                        </w:rPr>
                        <w:t>Keep cut veggies, fruit, low-fat cheeses, nuts, and raisins around for easy snacking.</w:t>
                      </w:r>
                    </w:p>
                    <w:p w14:paraId="23307024" w14:textId="6EEB067E" w:rsidR="00AE169C" w:rsidRPr="00693D63" w:rsidRDefault="00AE169C" w:rsidP="00293FC8">
                      <w:pPr>
                        <w:numPr>
                          <w:ilvl w:val="0"/>
                          <w:numId w:val="12"/>
                        </w:numPr>
                        <w:spacing w:after="80"/>
                        <w:ind w:left="227" w:hanging="227"/>
                        <w:rPr>
                          <w:rFonts w:ascii="Calibri" w:hAnsi="Calibri"/>
                          <w:color w:val="6A6E6C"/>
                          <w:sz w:val="21"/>
                          <w:szCs w:val="21"/>
                          <w:lang w:val="en-US"/>
                        </w:rPr>
                      </w:pPr>
                      <w:r w:rsidRPr="00693D63">
                        <w:rPr>
                          <w:rFonts w:ascii="Calibri" w:hAnsi="Calibri"/>
                          <w:color w:val="6A6E6C"/>
                          <w:sz w:val="21"/>
                          <w:szCs w:val="21"/>
                          <w:lang w:val="en-US"/>
                        </w:rPr>
                        <w:t xml:space="preserve">Water should always be in the fridge. Small </w:t>
                      </w:r>
                      <w:r>
                        <w:rPr>
                          <w:rFonts w:ascii="Calibri" w:hAnsi="Calibri"/>
                          <w:color w:val="6A6E6C"/>
                          <w:sz w:val="21"/>
                          <w:szCs w:val="21"/>
                          <w:lang w:val="en-US"/>
                        </w:rPr>
                        <w:br/>
                      </w:r>
                      <w:r w:rsidRPr="00693D63">
                        <w:rPr>
                          <w:rFonts w:ascii="Calibri" w:hAnsi="Calibri"/>
                          <w:color w:val="6A6E6C"/>
                          <w:sz w:val="21"/>
                          <w:szCs w:val="21"/>
                          <w:lang w:val="en-US"/>
                        </w:rPr>
                        <w:t>bottles are more likely to be snatched up—find refillable containers.</w:t>
                      </w:r>
                    </w:p>
                    <w:p w14:paraId="746DC4F6" w14:textId="45F5CA85" w:rsidR="00AE169C" w:rsidRPr="00693D63" w:rsidRDefault="00AE169C" w:rsidP="00293FC8">
                      <w:pPr>
                        <w:numPr>
                          <w:ilvl w:val="0"/>
                          <w:numId w:val="12"/>
                        </w:numPr>
                        <w:spacing w:after="80"/>
                        <w:ind w:left="227" w:hanging="227"/>
                        <w:rPr>
                          <w:rFonts w:ascii="Calibri" w:hAnsi="Calibri"/>
                          <w:color w:val="6A6E6C"/>
                          <w:sz w:val="21"/>
                          <w:szCs w:val="21"/>
                          <w:lang w:val="en-US"/>
                        </w:rPr>
                      </w:pPr>
                      <w:r w:rsidRPr="00693D63">
                        <w:rPr>
                          <w:rFonts w:ascii="Calibri" w:hAnsi="Calibri"/>
                          <w:color w:val="6A6E6C"/>
                          <w:sz w:val="21"/>
                          <w:szCs w:val="21"/>
                          <w:lang w:val="en-US"/>
                        </w:rPr>
                        <w:t>Try to pack snacks and lunches for outings and for school. There's no reason the kids can't help, or even be in charge.</w:t>
                      </w:r>
                    </w:p>
                  </w:txbxContent>
                </v:textbox>
                <w10:wrap type="square"/>
              </v:shape>
            </w:pict>
          </mc:Fallback>
        </mc:AlternateContent>
      </w:r>
      <w:r w:rsidR="00693D63" w:rsidRPr="00DB6687">
        <w:rPr>
          <w:noProof/>
          <w:color w:val="0A52A0"/>
          <w:lang w:val="en-US" w:eastAsia="en-US"/>
        </w:rPr>
        <mc:AlternateContent>
          <mc:Choice Requires="wps">
            <w:drawing>
              <wp:anchor distT="0" distB="0" distL="114300" distR="114300" simplePos="0" relativeHeight="251773952" behindDoc="0" locked="0" layoutInCell="1" allowOverlap="1" wp14:anchorId="3A2CB57F" wp14:editId="1CACBDC7">
                <wp:simplePos x="0" y="0"/>
                <wp:positionH relativeFrom="column">
                  <wp:posOffset>3806190</wp:posOffset>
                </wp:positionH>
                <wp:positionV relativeFrom="paragraph">
                  <wp:posOffset>1720850</wp:posOffset>
                </wp:positionV>
                <wp:extent cx="1536700" cy="260350"/>
                <wp:effectExtent l="0" t="0" r="0" b="0"/>
                <wp:wrapSquare wrapText="bothSides"/>
                <wp:docPr id="59" name="Text Box 59"/>
                <wp:cNvGraphicFramePr/>
                <a:graphic xmlns:a="http://schemas.openxmlformats.org/drawingml/2006/main">
                  <a:graphicData uri="http://schemas.microsoft.com/office/word/2010/wordprocessingShape">
                    <wps:wsp>
                      <wps:cNvSpPr txBox="1"/>
                      <wps:spPr>
                        <a:xfrm>
                          <a:off x="0" y="0"/>
                          <a:ext cx="1536700" cy="2603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782B12" w14:textId="77777777" w:rsidR="00AE169C" w:rsidRPr="00C429D8" w:rsidRDefault="00AE169C" w:rsidP="00693D63">
                            <w:pPr>
                              <w:jc w:val="right"/>
                              <w:rPr>
                                <w:i/>
                                <w:color w:val="0A52A0"/>
                              </w:rPr>
                            </w:pPr>
                            <w:r w:rsidRPr="00C429D8">
                              <w:rPr>
                                <w:rFonts w:ascii="Calibri" w:hAnsi="Calibri"/>
                                <w:i/>
                                <w:color w:val="0A52A0"/>
                                <w:sz w:val="22"/>
                                <w:szCs w:val="22"/>
                              </w:rPr>
                              <w:t>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CB57F" id="Text Box 59" o:spid="_x0000_s1058" type="#_x0000_t202" style="position:absolute;margin-left:299.7pt;margin-top:135.5pt;width:121pt;height:20.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" filled="f" stroked="f">
                <v:textbox>
                  <w:txbxContent>
                    <w:p w14:paraId="78782B12" w14:textId="77777777" w:rsidR="00AE169C" w:rsidRPr="00C429D8" w:rsidRDefault="00AE169C" w:rsidP="00693D63">
                      <w:pPr>
                        <w:jc w:val="right"/>
                        <w:rPr>
                          <w:i/>
                          <w:color w:val="0A52A0"/>
                        </w:rPr>
                      </w:pPr>
                      <w:r w:rsidRPr="00C429D8">
                        <w:rPr>
                          <w:rFonts w:ascii="Calibri" w:hAnsi="Calibri"/>
                          <w:i/>
                          <w:color w:val="0A52A0"/>
                          <w:sz w:val="22"/>
                          <w:szCs w:val="22"/>
                        </w:rPr>
                        <w:t>continued</w:t>
                      </w:r>
                    </w:p>
                  </w:txbxContent>
                </v:textbox>
                <w10:wrap type="square"/>
              </v:shape>
            </w:pict>
          </mc:Fallback>
        </mc:AlternateContent>
      </w:r>
      <w:r w:rsidR="00693D63">
        <w:rPr>
          <w:noProof/>
          <w:lang w:val="en-US" w:eastAsia="en-US"/>
        </w:rPr>
        <w:drawing>
          <wp:anchor distT="0" distB="0" distL="114300" distR="114300" simplePos="0" relativeHeight="251638765" behindDoc="1" locked="0" layoutInCell="1" allowOverlap="1" wp14:anchorId="56505611" wp14:editId="3E48D3C8">
            <wp:simplePos x="0" y="0"/>
            <wp:positionH relativeFrom="column">
              <wp:posOffset>0</wp:posOffset>
            </wp:positionH>
            <wp:positionV relativeFrom="paragraph">
              <wp:posOffset>0</wp:posOffset>
            </wp:positionV>
            <wp:extent cx="7772400" cy="10058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5.jpg"/>
                    <pic:cNvPicPr/>
                  </pic:nvPicPr>
                  <pic:blipFill>
                    <a:blip r:embed="rId12">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D94B5B">
        <w:rPr>
          <w:noProof/>
          <w:lang w:val="en-US" w:eastAsia="en-US"/>
        </w:rPr>
        <w:drawing>
          <wp:anchor distT="0" distB="0" distL="114300" distR="114300" simplePos="0" relativeHeight="251650040" behindDoc="1" locked="0" layoutInCell="1" allowOverlap="1" wp14:anchorId="15A6AB57" wp14:editId="2B3D21F0">
            <wp:simplePos x="0" y="0"/>
            <wp:positionH relativeFrom="column">
              <wp:posOffset>-8890</wp:posOffset>
            </wp:positionH>
            <wp:positionV relativeFrom="paragraph">
              <wp:posOffset>10185400</wp:posOffset>
            </wp:positionV>
            <wp:extent cx="7772400"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anish-6.jpg"/>
                    <pic:cNvPicPr/>
                  </pic:nvPicPr>
                  <pic:blipFill>
                    <a:blip r:embed="rId13">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690C67">
        <w:rPr>
          <w:noProof/>
          <w:lang w:val="en-US" w:eastAsia="en-US"/>
        </w:rPr>
        <mc:AlternateContent>
          <mc:Choice Requires="wps">
            <w:drawing>
              <wp:anchor distT="0" distB="0" distL="114300" distR="114300" simplePos="0" relativeHeight="251687936" behindDoc="0" locked="0" layoutInCell="1" allowOverlap="1" wp14:anchorId="6ECEC93B" wp14:editId="312D0A5F">
                <wp:simplePos x="0" y="0"/>
                <wp:positionH relativeFrom="column">
                  <wp:posOffset>7183755</wp:posOffset>
                </wp:positionH>
                <wp:positionV relativeFrom="paragraph">
                  <wp:posOffset>9501505</wp:posOffset>
                </wp:positionV>
                <wp:extent cx="368300" cy="303530"/>
                <wp:effectExtent l="0" t="0" r="0" b="1270"/>
                <wp:wrapNone/>
                <wp:docPr id="21" name="Text Box 21"/>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F4BEF15"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CEC93B" id="Text Box 21" o:spid="_x0000_s1059" type="#_x0000_t202" style="position:absolute;margin-left:565.65pt;margin-top:748.15pt;width:29pt;height:23.9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" filled="f" stroked="f">
                <v:textbox>
                  <w:txbxContent>
                    <w:p w14:paraId="1F4BEF15" w14:textId="77777777" w:rsidR="00AE169C" w:rsidRPr="00690C67" w:rsidRDefault="00AE169C" w:rsidP="00690C67">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5</w:t>
                      </w:r>
                    </w:p>
                  </w:txbxContent>
                </v:textbox>
              </v:shape>
            </w:pict>
          </mc:Fallback>
        </mc:AlternateContent>
      </w:r>
      <w:r w:rsidR="00690C67">
        <w:rPr>
          <w:noProof/>
          <w:lang w:val="en-US" w:eastAsia="en-US"/>
        </w:rPr>
        <mc:AlternateContent>
          <mc:Choice Requires="wps">
            <w:drawing>
              <wp:anchor distT="0" distB="0" distL="114300" distR="114300" simplePos="0" relativeHeight="251686912" behindDoc="0" locked="0" layoutInCell="1" allowOverlap="1" wp14:anchorId="4D49FE61" wp14:editId="5BC67A14">
                <wp:simplePos x="0" y="0"/>
                <wp:positionH relativeFrom="column">
                  <wp:posOffset>243205</wp:posOffset>
                </wp:positionH>
                <wp:positionV relativeFrom="paragraph">
                  <wp:posOffset>9490873</wp:posOffset>
                </wp:positionV>
                <wp:extent cx="1671320" cy="303530"/>
                <wp:effectExtent l="0" t="0" r="0" b="1270"/>
                <wp:wrapNone/>
                <wp:docPr id="20" name="Text Box 20"/>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B4CB901" w14:textId="65CCDB04" w:rsidR="00AE169C" w:rsidRPr="00690C67" w:rsidRDefault="00AE169C" w:rsidP="0079121D">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summer 2019</w:t>
                            </w:r>
                          </w:p>
                          <w:p w14:paraId="49625B31" w14:textId="77777777" w:rsidR="00AE169C" w:rsidRPr="00690C67" w:rsidRDefault="00AE169C" w:rsidP="0079121D">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2B0303F8" w14:textId="1F9D943D" w:rsidR="00AE169C" w:rsidRPr="00690C67" w:rsidRDefault="00AE169C"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49FE61" id="Text Box 20" o:spid="_x0000_s1060" type="#_x0000_t202" style="position:absolute;margin-left:19.15pt;margin-top:747.3pt;width:131.6pt;height:23.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" filled="f" stroked="f">
                <v:textbox>
                  <w:txbxContent>
                    <w:p w14:paraId="7B4CB901" w14:textId="65CCDB04" w:rsidR="00AE169C" w:rsidRPr="00690C67" w:rsidRDefault="00AE169C" w:rsidP="0079121D">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summer 2019</w:t>
                      </w:r>
                    </w:p>
                    <w:p w14:paraId="49625B31" w14:textId="77777777" w:rsidR="00AE169C" w:rsidRPr="00690C67" w:rsidRDefault="00AE169C" w:rsidP="0079121D">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2B0303F8" w14:textId="1F9D943D" w:rsidR="00AE169C" w:rsidRPr="00690C67" w:rsidRDefault="00AE169C" w:rsidP="00690C67">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r w:rsidR="007F439E">
        <w:br w:type="page"/>
      </w:r>
    </w:p>
    <w:p w14:paraId="59D48BF8" w14:textId="74A23977" w:rsidR="00C429D8" w:rsidRDefault="00C429D8" w:rsidP="007254B7">
      <w:pPr>
        <w:sectPr w:rsidR="00C429D8" w:rsidSect="007F439E">
          <w:pgSz w:w="12240" w:h="15840"/>
          <w:pgMar w:top="0" w:right="0" w:bottom="0" w:left="0" w:header="708" w:footer="708" w:gutter="0"/>
          <w:cols w:space="708"/>
          <w:docGrid w:linePitch="360"/>
        </w:sectPr>
      </w:pPr>
    </w:p>
    <w:p w14:paraId="0159B2BA" w14:textId="39A21FC9" w:rsidR="00C429D8" w:rsidRDefault="00293FC8" w:rsidP="007254B7">
      <w:pPr>
        <w:sectPr w:rsidR="00C429D8" w:rsidSect="007F439E">
          <w:pgSz w:w="12240" w:h="15840"/>
          <w:pgMar w:top="0" w:right="0" w:bottom="0" w:left="0" w:header="708" w:footer="708" w:gutter="0"/>
          <w:cols w:space="708"/>
          <w:docGrid w:linePitch="360"/>
        </w:sectPr>
      </w:pPr>
      <w:r>
        <w:rPr>
          <w:noProof/>
          <w:lang w:val="en-US" w:eastAsia="en-US"/>
        </w:rPr>
        <w:lastRenderedPageBreak/>
        <mc:AlternateContent>
          <mc:Choice Requires="wps">
            <w:drawing>
              <wp:anchor distT="0" distB="0" distL="114300" distR="114300" simplePos="0" relativeHeight="251751424" behindDoc="0" locked="0" layoutInCell="1" allowOverlap="1" wp14:anchorId="33D3A70F" wp14:editId="3CE7D529">
                <wp:simplePos x="0" y="0"/>
                <wp:positionH relativeFrom="column">
                  <wp:posOffset>4133215</wp:posOffset>
                </wp:positionH>
                <wp:positionV relativeFrom="paragraph">
                  <wp:posOffset>8584565</wp:posOffset>
                </wp:positionV>
                <wp:extent cx="3318510" cy="550545"/>
                <wp:effectExtent l="0" t="0" r="0" b="8255"/>
                <wp:wrapSquare wrapText="bothSides"/>
                <wp:docPr id="32" name="Text Box 32"/>
                <wp:cNvGraphicFramePr/>
                <a:graphic xmlns:a="http://schemas.openxmlformats.org/drawingml/2006/main">
                  <a:graphicData uri="http://schemas.microsoft.com/office/word/2010/wordprocessingShape">
                    <wps:wsp>
                      <wps:cNvSpPr txBox="1"/>
                      <wps:spPr>
                        <a:xfrm>
                          <a:off x="0" y="0"/>
                          <a:ext cx="3318510" cy="5505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50A7C91" w14:textId="459E3E90" w:rsidR="00AE169C" w:rsidRPr="00F53892" w:rsidRDefault="00AE169C" w:rsidP="00C429D8">
                            <w:pPr>
                              <w:spacing w:before="20" w:after="100"/>
                              <w:rPr>
                                <w:rFonts w:ascii="Calibri" w:hAnsi="Calibri"/>
                                <w:bCs/>
                                <w:color w:val="474847"/>
                                <w:sz w:val="18"/>
                                <w:szCs w:val="18"/>
                                <w:lang w:val="en-US"/>
                              </w:rPr>
                            </w:pPr>
                            <w:r>
                              <w:rPr>
                                <w:rFonts w:ascii="Calibri" w:hAnsi="Calibri"/>
                                <w:bCs/>
                                <w:color w:val="474847"/>
                                <w:sz w:val="18"/>
                                <w:szCs w:val="18"/>
                                <w:lang w:val="en-US"/>
                              </w:rPr>
                              <w:t>____________________________________________________</w:t>
                            </w:r>
                            <w:r>
                              <w:rPr>
                                <w:rFonts w:ascii="Calibri" w:hAnsi="Calibri"/>
                                <w:bCs/>
                                <w:color w:val="474847"/>
                                <w:sz w:val="18"/>
                                <w:szCs w:val="18"/>
                                <w:lang w:val="en-US"/>
                              </w:rPr>
                              <w:br/>
                            </w:r>
                            <w:r w:rsidRPr="00293FC8">
                              <w:rPr>
                                <w:rFonts w:ascii="Calibri" w:hAnsi="Calibri"/>
                                <w:bCs/>
                                <w:color w:val="474847"/>
                                <w:sz w:val="18"/>
                                <w:szCs w:val="18"/>
                                <w:lang w:val="en-US"/>
                              </w:rPr>
                              <w:t>Workplace Options. (Reviewed 2019). </w:t>
                            </w:r>
                            <w:r w:rsidRPr="00293FC8">
                              <w:rPr>
                                <w:rFonts w:ascii="Calibri" w:hAnsi="Calibri"/>
                                <w:bCs/>
                                <w:i/>
                                <w:iCs/>
                                <w:color w:val="474847"/>
                                <w:sz w:val="18"/>
                                <w:szCs w:val="18"/>
                                <w:lang w:val="en-US"/>
                              </w:rPr>
                              <w:t>For a fit family</w:t>
                            </w:r>
                            <w:r w:rsidRPr="00293FC8">
                              <w:rPr>
                                <w:rFonts w:ascii="Calibri" w:hAnsi="Calibri"/>
                                <w:bCs/>
                                <w:color w:val="474847"/>
                                <w:sz w:val="18"/>
                                <w:szCs w:val="18"/>
                                <w:lang w:val="en-US"/>
                              </w:rPr>
                              <w:t xml:space="preserve">. </w:t>
                            </w:r>
                            <w:r>
                              <w:rPr>
                                <w:rFonts w:ascii="Calibri" w:hAnsi="Calibri"/>
                                <w:bCs/>
                                <w:color w:val="474847"/>
                                <w:sz w:val="18"/>
                                <w:szCs w:val="18"/>
                                <w:lang w:val="en-US"/>
                              </w:rPr>
                              <w:br/>
                            </w:r>
                            <w:r w:rsidRPr="00293FC8">
                              <w:rPr>
                                <w:rFonts w:ascii="Calibri" w:hAnsi="Calibri"/>
                                <w:bCs/>
                                <w:color w:val="474847"/>
                                <w:sz w:val="18"/>
                                <w:szCs w:val="18"/>
                                <w:lang w:val="en-US"/>
                              </w:rPr>
                              <w:t>Raleigh, NC: Author.</w:t>
                            </w:r>
                            <w:r w:rsidRPr="00F53892">
                              <w:rPr>
                                <w:rFonts w:ascii="Calibri" w:hAnsi="Calibri"/>
                                <w:bCs/>
                                <w:color w:val="474847"/>
                                <w:sz w:val="18"/>
                                <w:szCs w:val="18"/>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3A70F" id="Text Box 32" o:spid="_x0000_s1061" type="#_x0000_t202" style="position:absolute;margin-left:325.45pt;margin-top:675.95pt;width:261.3pt;height:43.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" filled="f" stroked="f">
                <v:textbox>
                  <w:txbxContent>
                    <w:p w14:paraId="650A7C91" w14:textId="459E3E90" w:rsidR="00AE169C" w:rsidRPr="00F53892" w:rsidRDefault="00AE169C" w:rsidP="00C429D8">
                      <w:pPr>
                        <w:spacing w:before="20" w:after="100"/>
                        <w:rPr>
                          <w:rFonts w:ascii="Calibri" w:hAnsi="Calibri"/>
                          <w:bCs/>
                          <w:color w:val="474847"/>
                          <w:sz w:val="18"/>
                          <w:szCs w:val="18"/>
                          <w:lang w:val="en-US"/>
                        </w:rPr>
                      </w:pPr>
                      <w:r>
                        <w:rPr>
                          <w:rFonts w:ascii="Calibri" w:hAnsi="Calibri"/>
                          <w:bCs/>
                          <w:color w:val="474847"/>
                          <w:sz w:val="18"/>
                          <w:szCs w:val="18"/>
                          <w:lang w:val="en-US"/>
                        </w:rPr>
                        <w:t>____________________________________________________</w:t>
                      </w:r>
                      <w:r>
                        <w:rPr>
                          <w:rFonts w:ascii="Calibri" w:hAnsi="Calibri"/>
                          <w:bCs/>
                          <w:color w:val="474847"/>
                          <w:sz w:val="18"/>
                          <w:szCs w:val="18"/>
                          <w:lang w:val="en-US"/>
                        </w:rPr>
                        <w:br/>
                      </w:r>
                      <w:r w:rsidRPr="00293FC8">
                        <w:rPr>
                          <w:rFonts w:ascii="Calibri" w:hAnsi="Calibri"/>
                          <w:bCs/>
                          <w:color w:val="474847"/>
                          <w:sz w:val="18"/>
                          <w:szCs w:val="18"/>
                          <w:lang w:val="en-US"/>
                        </w:rPr>
                        <w:t>Workplace Options. (Reviewed 2019). </w:t>
                      </w:r>
                      <w:r w:rsidRPr="00293FC8">
                        <w:rPr>
                          <w:rFonts w:ascii="Calibri" w:hAnsi="Calibri"/>
                          <w:bCs/>
                          <w:i/>
                          <w:iCs/>
                          <w:color w:val="474847"/>
                          <w:sz w:val="18"/>
                          <w:szCs w:val="18"/>
                          <w:lang w:val="en-US"/>
                        </w:rPr>
                        <w:t>For a fit family</w:t>
                      </w:r>
                      <w:r w:rsidRPr="00293FC8">
                        <w:rPr>
                          <w:rFonts w:ascii="Calibri" w:hAnsi="Calibri"/>
                          <w:bCs/>
                          <w:color w:val="474847"/>
                          <w:sz w:val="18"/>
                          <w:szCs w:val="18"/>
                          <w:lang w:val="en-US"/>
                        </w:rPr>
                        <w:t xml:space="preserve">. </w:t>
                      </w:r>
                      <w:r>
                        <w:rPr>
                          <w:rFonts w:ascii="Calibri" w:hAnsi="Calibri"/>
                          <w:bCs/>
                          <w:color w:val="474847"/>
                          <w:sz w:val="18"/>
                          <w:szCs w:val="18"/>
                          <w:lang w:val="en-US"/>
                        </w:rPr>
                        <w:br/>
                      </w:r>
                      <w:r w:rsidRPr="00293FC8">
                        <w:rPr>
                          <w:rFonts w:ascii="Calibri" w:hAnsi="Calibri"/>
                          <w:bCs/>
                          <w:color w:val="474847"/>
                          <w:sz w:val="18"/>
                          <w:szCs w:val="18"/>
                          <w:lang w:val="en-US"/>
                        </w:rPr>
                        <w:t>Raleigh, NC: Author.</w:t>
                      </w:r>
                      <w:r w:rsidRPr="00F53892">
                        <w:rPr>
                          <w:rFonts w:ascii="Calibri" w:hAnsi="Calibri"/>
                          <w:bCs/>
                          <w:color w:val="474847"/>
                          <w:sz w:val="18"/>
                          <w:szCs w:val="18"/>
                          <w:lang w:val="en-US"/>
                        </w:rPr>
                        <w:t xml:space="preserve"> </w:t>
                      </w:r>
                    </w:p>
                  </w:txbxContent>
                </v:textbox>
                <w10:wrap type="square"/>
              </v:shape>
            </w:pict>
          </mc:Fallback>
        </mc:AlternateContent>
      </w:r>
      <w:r>
        <w:rPr>
          <w:noProof/>
          <w:lang w:val="en-US" w:eastAsia="en-US"/>
        </w:rPr>
        <mc:AlternateContent>
          <mc:Choice Requires="wps">
            <w:drawing>
              <wp:anchor distT="0" distB="0" distL="114300" distR="114300" simplePos="0" relativeHeight="251783168" behindDoc="0" locked="0" layoutInCell="1" allowOverlap="1" wp14:anchorId="49DC9A43" wp14:editId="41D4D6AD">
                <wp:simplePos x="0" y="0"/>
                <wp:positionH relativeFrom="column">
                  <wp:posOffset>4126230</wp:posOffset>
                </wp:positionH>
                <wp:positionV relativeFrom="paragraph">
                  <wp:posOffset>2169795</wp:posOffset>
                </wp:positionV>
                <wp:extent cx="3256915" cy="5067935"/>
                <wp:effectExtent l="0" t="0" r="0" b="12065"/>
                <wp:wrapSquare wrapText="bothSides"/>
                <wp:docPr id="25" name="Text Box 25"/>
                <wp:cNvGraphicFramePr/>
                <a:graphic xmlns:a="http://schemas.openxmlformats.org/drawingml/2006/main">
                  <a:graphicData uri="http://schemas.microsoft.com/office/word/2010/wordprocessingShape">
                    <wps:wsp>
                      <wps:cNvSpPr txBox="1"/>
                      <wps:spPr>
                        <a:xfrm>
                          <a:off x="0" y="0"/>
                          <a:ext cx="3256915" cy="50679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34"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DC9A43" id="Text Box 25" o:spid="_x0000_s1062" type="#_x0000_t202" style="position:absolute;margin-left:324.9pt;margin-top:170.85pt;width:256.45pt;height:399.0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" filled="f" stroked="f">
                <v:textbox>
                  <w:txbxContent/>
                </v:textbox>
                <w10:wrap type="square"/>
              </v:shape>
            </w:pict>
          </mc:Fallback>
        </mc:AlternateContent>
      </w:r>
      <w:r>
        <w:rPr>
          <w:noProof/>
          <w:lang w:val="en-US" w:eastAsia="en-US"/>
        </w:rPr>
        <mc:AlternateContent>
          <mc:Choice Requires="wps">
            <w:drawing>
              <wp:anchor distT="0" distB="0" distL="114300" distR="114300" simplePos="0" relativeHeight="251782144" behindDoc="0" locked="0" layoutInCell="1" allowOverlap="1" wp14:anchorId="468FAD92" wp14:editId="599557EB">
                <wp:simplePos x="0" y="0"/>
                <wp:positionH relativeFrom="column">
                  <wp:posOffset>455295</wp:posOffset>
                </wp:positionH>
                <wp:positionV relativeFrom="paragraph">
                  <wp:posOffset>4837430</wp:posOffset>
                </wp:positionV>
                <wp:extent cx="3347720" cy="4323080"/>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3347720" cy="43230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34">
                        <w:txbxContent>
                          <w:p w14:paraId="0E9BE26A" w14:textId="77777777" w:rsidR="00AE169C" w:rsidRPr="00293FC8" w:rsidRDefault="00AE169C" w:rsidP="00293FC8">
                            <w:pPr>
                              <w:numPr>
                                <w:ilvl w:val="0"/>
                                <w:numId w:val="12"/>
                              </w:numPr>
                              <w:spacing w:after="80"/>
                              <w:ind w:left="227" w:hanging="227"/>
                              <w:rPr>
                                <w:rFonts w:ascii="Calibri" w:hAnsi="Calibri"/>
                                <w:color w:val="6A6E6C"/>
                                <w:sz w:val="21"/>
                                <w:szCs w:val="21"/>
                                <w:lang w:val="en-US"/>
                              </w:rPr>
                            </w:pPr>
                            <w:r w:rsidRPr="00293FC8">
                              <w:rPr>
                                <w:rFonts w:ascii="Calibri" w:hAnsi="Calibri"/>
                                <w:color w:val="6A6E6C"/>
                                <w:sz w:val="21"/>
                                <w:szCs w:val="21"/>
                                <w:lang w:val="en-US"/>
                              </w:rPr>
                              <w:t>Involve the whole family in meal preparation. Toddlers are able to wash fruits and vegetables, mix ingredients, and set the table. School-age children can measure, use tools like an egg beater, cut with child-safe kitchen scissors, and follow recipes.</w:t>
                            </w:r>
                          </w:p>
                          <w:p w14:paraId="0D49B90E" w14:textId="77777777" w:rsidR="00AE169C" w:rsidRPr="00293FC8" w:rsidRDefault="00AE169C" w:rsidP="00293FC8">
                            <w:pPr>
                              <w:numPr>
                                <w:ilvl w:val="0"/>
                                <w:numId w:val="12"/>
                              </w:numPr>
                              <w:spacing w:after="80"/>
                              <w:ind w:left="227" w:hanging="227"/>
                              <w:rPr>
                                <w:rFonts w:ascii="Calibri" w:hAnsi="Calibri"/>
                                <w:color w:val="6A6E6C"/>
                                <w:sz w:val="21"/>
                                <w:szCs w:val="21"/>
                                <w:lang w:val="en-US"/>
                              </w:rPr>
                            </w:pPr>
                            <w:r w:rsidRPr="00293FC8">
                              <w:rPr>
                                <w:rFonts w:ascii="Calibri" w:hAnsi="Calibri"/>
                                <w:color w:val="6A6E6C"/>
                                <w:sz w:val="21"/>
                                <w:szCs w:val="21"/>
                                <w:lang w:val="en-US"/>
                              </w:rPr>
                              <w:t>Let everyone read food labels. Learn what to look for—fiber, added sugar, artificial ingredients, and fat content—and see if your taste buds change as you make healthier choices.</w:t>
                            </w:r>
                          </w:p>
                          <w:p w14:paraId="604CF892" w14:textId="77777777" w:rsidR="00AE169C" w:rsidRPr="00293FC8" w:rsidRDefault="00AE169C" w:rsidP="00293FC8">
                            <w:pPr>
                              <w:numPr>
                                <w:ilvl w:val="0"/>
                                <w:numId w:val="12"/>
                              </w:numPr>
                              <w:spacing w:after="80"/>
                              <w:ind w:left="227" w:hanging="227"/>
                              <w:rPr>
                                <w:rFonts w:ascii="Calibri" w:hAnsi="Calibri"/>
                                <w:color w:val="6A6E6C"/>
                                <w:sz w:val="21"/>
                                <w:szCs w:val="21"/>
                                <w:lang w:val="en-US"/>
                              </w:rPr>
                            </w:pPr>
                            <w:r w:rsidRPr="00293FC8">
                              <w:rPr>
                                <w:rFonts w:ascii="Calibri" w:hAnsi="Calibri"/>
                                <w:color w:val="6A6E6C"/>
                                <w:sz w:val="21"/>
                                <w:szCs w:val="21"/>
                                <w:lang w:val="en-US"/>
                              </w:rPr>
                              <w:t>Whenever possible, take the whole family grocery shopping and try new things. But don't give into demands for the latest candy, cookies, chips, and soft drinks.</w:t>
                            </w:r>
                          </w:p>
                          <w:p w14:paraId="03E8D282" w14:textId="77777777" w:rsidR="00AE169C" w:rsidRPr="00293FC8" w:rsidRDefault="00AE169C" w:rsidP="00293FC8">
                            <w:pPr>
                              <w:numPr>
                                <w:ilvl w:val="0"/>
                                <w:numId w:val="12"/>
                              </w:numPr>
                              <w:spacing w:after="180"/>
                              <w:ind w:left="227" w:hanging="227"/>
                              <w:rPr>
                                <w:rFonts w:ascii="Calibri" w:hAnsi="Calibri"/>
                                <w:color w:val="6A6E6C"/>
                                <w:sz w:val="21"/>
                                <w:szCs w:val="21"/>
                                <w:lang w:val="en-US"/>
                              </w:rPr>
                            </w:pPr>
                            <w:r w:rsidRPr="00293FC8">
                              <w:rPr>
                                <w:rFonts w:ascii="Calibri" w:hAnsi="Calibri"/>
                                <w:color w:val="6A6E6C"/>
                                <w:sz w:val="21"/>
                                <w:szCs w:val="21"/>
                                <w:lang w:val="en-US"/>
                              </w:rPr>
                              <w:t>When it comes to bread and baked goods, whole grain is better!</w:t>
                            </w:r>
                          </w:p>
                          <w:p w14:paraId="15E0740F" w14:textId="77777777" w:rsidR="00AE169C" w:rsidRPr="00293FC8" w:rsidRDefault="00AE169C" w:rsidP="00293FC8">
                            <w:pPr>
                              <w:spacing w:after="80"/>
                              <w:ind w:left="227" w:hanging="227"/>
                              <w:rPr>
                                <w:rFonts w:ascii="Calibri" w:hAnsi="Calibri"/>
                                <w:b/>
                                <w:bCs/>
                                <w:color w:val="235983"/>
                                <w:sz w:val="24"/>
                                <w:szCs w:val="24"/>
                                <w:lang w:val="en-US"/>
                              </w:rPr>
                            </w:pPr>
                            <w:r w:rsidRPr="00293FC8">
                              <w:rPr>
                                <w:rFonts w:ascii="Calibri" w:hAnsi="Calibri"/>
                                <w:b/>
                                <w:bCs/>
                                <w:color w:val="235983"/>
                                <w:sz w:val="24"/>
                                <w:szCs w:val="24"/>
                                <w:lang w:val="en-US"/>
                              </w:rPr>
                              <w:t>Make mealtime important.</w:t>
                            </w:r>
                          </w:p>
                          <w:p w14:paraId="5ED12B14" w14:textId="77777777" w:rsidR="00AE169C" w:rsidRPr="00293FC8" w:rsidRDefault="00AE169C" w:rsidP="00293FC8">
                            <w:pPr>
                              <w:numPr>
                                <w:ilvl w:val="0"/>
                                <w:numId w:val="12"/>
                              </w:numPr>
                              <w:spacing w:after="80"/>
                              <w:ind w:left="227" w:hanging="227"/>
                              <w:rPr>
                                <w:rFonts w:ascii="Calibri" w:hAnsi="Calibri"/>
                                <w:color w:val="6A6E6C"/>
                                <w:sz w:val="21"/>
                                <w:szCs w:val="21"/>
                                <w:lang w:val="en-US"/>
                              </w:rPr>
                            </w:pPr>
                            <w:r w:rsidRPr="00293FC8">
                              <w:rPr>
                                <w:rFonts w:ascii="Calibri" w:hAnsi="Calibri"/>
                                <w:color w:val="6A6E6C"/>
                                <w:sz w:val="21"/>
                                <w:szCs w:val="21"/>
                                <w:lang w:val="en-US"/>
                              </w:rPr>
                              <w:t>Never skip breakfast. As hectic as a morning can get, make time for yogurt with fruit, whole-wheat toast and peanut butter, cereal with low-fat milk and fruit, or whole-grain frozen waffles.</w:t>
                            </w:r>
                          </w:p>
                          <w:p w14:paraId="196E90FC" w14:textId="77777777" w:rsidR="00AE169C" w:rsidRPr="00293FC8" w:rsidRDefault="00AE169C" w:rsidP="00293FC8">
                            <w:pPr>
                              <w:numPr>
                                <w:ilvl w:val="0"/>
                                <w:numId w:val="12"/>
                              </w:numPr>
                              <w:spacing w:after="80"/>
                              <w:ind w:left="227" w:hanging="227"/>
                              <w:rPr>
                                <w:rFonts w:ascii="Calibri" w:hAnsi="Calibri"/>
                                <w:color w:val="6A6E6C"/>
                                <w:sz w:val="21"/>
                                <w:szCs w:val="21"/>
                                <w:lang w:val="en-US"/>
                              </w:rPr>
                            </w:pPr>
                            <w:r w:rsidRPr="00293FC8">
                              <w:rPr>
                                <w:rFonts w:ascii="Calibri" w:hAnsi="Calibri"/>
                                <w:color w:val="6A6E6C"/>
                                <w:sz w:val="21"/>
                                <w:szCs w:val="21"/>
                                <w:lang w:val="en-US"/>
                              </w:rPr>
                              <w:t>Get into the habit of serving fruit, salad, and vegetables with each meal. For adults as well as children, the goal is five to nine servings of fruits and veggies per day.</w:t>
                            </w:r>
                          </w:p>
                          <w:p w14:paraId="41BCCA8B" w14:textId="77777777" w:rsidR="00AE169C" w:rsidRPr="00293FC8" w:rsidRDefault="00AE169C" w:rsidP="00293FC8">
                            <w:pPr>
                              <w:numPr>
                                <w:ilvl w:val="0"/>
                                <w:numId w:val="12"/>
                              </w:numPr>
                              <w:spacing w:after="80"/>
                              <w:ind w:left="227" w:hanging="227"/>
                              <w:rPr>
                                <w:rFonts w:ascii="Calibri" w:hAnsi="Calibri"/>
                                <w:color w:val="6A6E6C"/>
                                <w:sz w:val="21"/>
                                <w:szCs w:val="21"/>
                                <w:lang w:val="en-US"/>
                              </w:rPr>
                            </w:pPr>
                            <w:r w:rsidRPr="00293FC8">
                              <w:rPr>
                                <w:rFonts w:ascii="Calibri" w:hAnsi="Calibri"/>
                                <w:color w:val="6A6E6C"/>
                                <w:sz w:val="21"/>
                                <w:szCs w:val="21"/>
                                <w:lang w:val="en-US"/>
                              </w:rPr>
                              <w:t>Low-fat milk or dairy products should also be part of every meal.</w:t>
                            </w:r>
                          </w:p>
                          <w:p w14:paraId="02B31CC7" w14:textId="77777777" w:rsidR="00AE169C" w:rsidRPr="00293FC8" w:rsidRDefault="00AE169C" w:rsidP="00293FC8">
                            <w:pPr>
                              <w:numPr>
                                <w:ilvl w:val="0"/>
                                <w:numId w:val="12"/>
                              </w:numPr>
                              <w:spacing w:after="160"/>
                              <w:ind w:left="227" w:hanging="227"/>
                              <w:rPr>
                                <w:rFonts w:ascii="Calibri" w:hAnsi="Calibri"/>
                                <w:color w:val="6A6E6C"/>
                                <w:sz w:val="21"/>
                                <w:szCs w:val="21"/>
                                <w:lang w:val="en-US"/>
                              </w:rPr>
                            </w:pPr>
                            <w:r w:rsidRPr="00293FC8">
                              <w:rPr>
                                <w:rFonts w:ascii="Calibri" w:hAnsi="Calibri"/>
                                <w:color w:val="6A6E6C"/>
                                <w:sz w:val="21"/>
                                <w:szCs w:val="21"/>
                                <w:lang w:val="en-US"/>
                              </w:rPr>
                              <w:t>Eat meals together. In busy households it's sometimes difficult, but for children, a mealtime routine is just as important as a bedtime routine. Use family meals as an opportunity for catching up on everyone's individual activities.</w:t>
                            </w:r>
                          </w:p>
                          <w:p w14:paraId="2C63AF73" w14:textId="77777777" w:rsidR="00AE169C" w:rsidRPr="00293FC8" w:rsidRDefault="00AE169C" w:rsidP="00293FC8">
                            <w:pPr>
                              <w:spacing w:after="80"/>
                              <w:rPr>
                                <w:rFonts w:ascii="Calibri" w:hAnsi="Calibri"/>
                                <w:b/>
                                <w:bCs/>
                                <w:color w:val="235983"/>
                                <w:sz w:val="24"/>
                                <w:szCs w:val="24"/>
                                <w:lang w:val="en-US"/>
                              </w:rPr>
                            </w:pPr>
                            <w:r w:rsidRPr="00293FC8">
                              <w:rPr>
                                <w:rFonts w:ascii="Calibri" w:hAnsi="Calibri"/>
                                <w:b/>
                                <w:bCs/>
                                <w:color w:val="235983"/>
                                <w:sz w:val="24"/>
                                <w:szCs w:val="24"/>
                                <w:lang w:val="en-US"/>
                              </w:rPr>
                              <w:t>You're in charge of change.</w:t>
                            </w:r>
                          </w:p>
                          <w:p w14:paraId="074E8841" w14:textId="77777777" w:rsidR="00AE169C" w:rsidRPr="00293FC8" w:rsidRDefault="00AE169C" w:rsidP="00293FC8">
                            <w:pPr>
                              <w:numPr>
                                <w:ilvl w:val="0"/>
                                <w:numId w:val="12"/>
                              </w:numPr>
                              <w:spacing w:after="80"/>
                              <w:ind w:left="227" w:hanging="227"/>
                              <w:rPr>
                                <w:rFonts w:ascii="Calibri" w:hAnsi="Calibri"/>
                                <w:color w:val="6A6E6C"/>
                                <w:sz w:val="21"/>
                                <w:szCs w:val="21"/>
                                <w:lang w:val="en-US"/>
                              </w:rPr>
                            </w:pPr>
                            <w:r w:rsidRPr="00293FC8">
                              <w:rPr>
                                <w:rFonts w:ascii="Calibri" w:hAnsi="Calibri"/>
                                <w:color w:val="6A6E6C"/>
                                <w:sz w:val="21"/>
                                <w:szCs w:val="21"/>
                                <w:lang w:val="en-US"/>
                              </w:rPr>
                              <w:t>Sure you watch your kids as a parent, but they're also watching you. Model good behavior when it comes to smoking, drinking, exercising, eating right, and finding a healthy way to relax—read a book, walk the dog, or listen to music instead of watching TV.</w:t>
                            </w:r>
                          </w:p>
                          <w:p w14:paraId="6ACDD5F1" w14:textId="77777777" w:rsidR="00AE169C" w:rsidRPr="00293FC8" w:rsidRDefault="00AE169C" w:rsidP="00293FC8">
                            <w:pPr>
                              <w:numPr>
                                <w:ilvl w:val="0"/>
                                <w:numId w:val="12"/>
                              </w:numPr>
                              <w:spacing w:after="80"/>
                              <w:ind w:left="227" w:hanging="227"/>
                              <w:rPr>
                                <w:rFonts w:ascii="Calibri" w:hAnsi="Calibri"/>
                                <w:color w:val="6A6E6C"/>
                                <w:sz w:val="21"/>
                                <w:szCs w:val="21"/>
                                <w:lang w:val="en-US"/>
                              </w:rPr>
                            </w:pPr>
                            <w:r w:rsidRPr="00293FC8">
                              <w:rPr>
                                <w:rFonts w:ascii="Calibri" w:hAnsi="Calibri"/>
                                <w:color w:val="6A6E6C"/>
                                <w:sz w:val="21"/>
                                <w:szCs w:val="21"/>
                                <w:lang w:val="en-US"/>
                              </w:rPr>
                              <w:t>Learn to say </w:t>
                            </w:r>
                            <w:r w:rsidRPr="00293FC8">
                              <w:rPr>
                                <w:rFonts w:ascii="Calibri" w:hAnsi="Calibri"/>
                                <w:i/>
                                <w:iCs/>
                                <w:color w:val="6A6E6C"/>
                                <w:sz w:val="21"/>
                                <w:szCs w:val="21"/>
                                <w:lang w:val="en-US"/>
                              </w:rPr>
                              <w:t>no</w:t>
                            </w:r>
                            <w:r w:rsidRPr="00293FC8">
                              <w:rPr>
                                <w:rFonts w:ascii="Calibri" w:hAnsi="Calibri"/>
                                <w:color w:val="6A6E6C"/>
                                <w:sz w:val="21"/>
                                <w:szCs w:val="21"/>
                                <w:lang w:val="en-US"/>
                              </w:rPr>
                              <w:t>. Putting restraints on outside activities and commitments which put too much pressure on the family is just as important as drawing boundaries for the kids.</w:t>
                            </w:r>
                          </w:p>
                          <w:p w14:paraId="75955E75" w14:textId="77777777" w:rsidR="00AE169C" w:rsidRPr="00293FC8" w:rsidRDefault="00AE169C" w:rsidP="00293FC8">
                            <w:pPr>
                              <w:numPr>
                                <w:ilvl w:val="0"/>
                                <w:numId w:val="12"/>
                              </w:numPr>
                              <w:spacing w:after="80"/>
                              <w:ind w:left="227" w:hanging="227"/>
                              <w:rPr>
                                <w:rFonts w:ascii="Calibri" w:hAnsi="Calibri"/>
                                <w:color w:val="6A6E6C"/>
                                <w:sz w:val="21"/>
                                <w:szCs w:val="21"/>
                                <w:lang w:val="en-US"/>
                              </w:rPr>
                            </w:pPr>
                            <w:r w:rsidRPr="00293FC8">
                              <w:rPr>
                                <w:rFonts w:ascii="Calibri" w:hAnsi="Calibri"/>
                                <w:color w:val="6A6E6C"/>
                                <w:sz w:val="21"/>
                                <w:szCs w:val="21"/>
                                <w:lang w:val="en-US"/>
                              </w:rPr>
                              <w:t>Pick your rewards. Instead of rewarding children with food or electronic game privileges, try rewarding them with your time and attention.</w:t>
                            </w:r>
                          </w:p>
                          <w:p w14:paraId="70E5092B" w14:textId="648B00DD" w:rsidR="00AE169C" w:rsidRPr="00693D63" w:rsidRDefault="00AE169C" w:rsidP="00293FC8">
                            <w:pPr>
                              <w:numPr>
                                <w:ilvl w:val="0"/>
                                <w:numId w:val="12"/>
                              </w:numPr>
                              <w:spacing w:after="80"/>
                              <w:ind w:left="227" w:hanging="227"/>
                              <w:rPr>
                                <w:rFonts w:ascii="Calibri" w:hAnsi="Calibri"/>
                                <w:color w:val="6A6E6C"/>
                                <w:sz w:val="21"/>
                                <w:szCs w:val="21"/>
                                <w:lang w:val="en-US"/>
                              </w:rPr>
                            </w:pPr>
                            <w:r w:rsidRPr="00293FC8">
                              <w:rPr>
                                <w:rFonts w:ascii="Calibri" w:hAnsi="Calibri"/>
                                <w:color w:val="6A6E6C"/>
                                <w:sz w:val="21"/>
                                <w:szCs w:val="21"/>
                                <w:lang w:val="en-US"/>
                              </w:rPr>
                              <w:t>Stay involved as you see and feel the changes in your family happening, and try not to leave anyone out. When you're together, remember to ask questions, tell stories, and turn to each of the kids for suggestions. If a family member visits, keep them in the loop and let them become part of your new and improved daily routine. It's more than likely you'll be doing them a favor.</w:t>
                            </w:r>
                            <w:r w:rsidRPr="00693D63">
                              <w:rPr>
                                <w:rFonts w:ascii="Calibri" w:hAnsi="Calibri"/>
                                <w:color w:val="6A6E6C"/>
                                <w:sz w:val="21"/>
                                <w:szCs w:val="21"/>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8FAD92" id="Text Box 24" o:spid="_x0000_s1063" type="#_x0000_t202" style="position:absolute;margin-left:35.85pt;margin-top:380.9pt;width:263.6pt;height:340.4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" filled="f" stroked="f">
                <v:textbox style="mso-next-textbox:#Text Box 25">
                  <w:txbxContent>
                    <w:p w14:paraId="0E9BE26A" w14:textId="77777777" w:rsidR="00AE169C" w:rsidRPr="00293FC8" w:rsidRDefault="00AE169C" w:rsidP="00293FC8">
                      <w:pPr>
                        <w:numPr>
                          <w:ilvl w:val="0"/>
                          <w:numId w:val="12"/>
                        </w:numPr>
                        <w:spacing w:after="80"/>
                        <w:ind w:left="227" w:hanging="227"/>
                        <w:rPr>
                          <w:rFonts w:ascii="Calibri" w:hAnsi="Calibri"/>
                          <w:color w:val="6A6E6C"/>
                          <w:sz w:val="21"/>
                          <w:szCs w:val="21"/>
                          <w:lang w:val="en-US"/>
                        </w:rPr>
                      </w:pPr>
                      <w:r w:rsidRPr="00293FC8">
                        <w:rPr>
                          <w:rFonts w:ascii="Calibri" w:hAnsi="Calibri"/>
                          <w:color w:val="6A6E6C"/>
                          <w:sz w:val="21"/>
                          <w:szCs w:val="21"/>
                          <w:lang w:val="en-US"/>
                        </w:rPr>
                        <w:t>Involve the whole family in meal preparation. Toddlers are able to wash fruits and vegetables, mix ingredients, and set the table. School-age children can measure, use tools like an egg beater, cut with child-safe kitchen scissors, and follow recipes.</w:t>
                      </w:r>
                    </w:p>
                    <w:p w14:paraId="0D49B90E" w14:textId="77777777" w:rsidR="00AE169C" w:rsidRPr="00293FC8" w:rsidRDefault="00AE169C" w:rsidP="00293FC8">
                      <w:pPr>
                        <w:numPr>
                          <w:ilvl w:val="0"/>
                          <w:numId w:val="12"/>
                        </w:numPr>
                        <w:spacing w:after="80"/>
                        <w:ind w:left="227" w:hanging="227"/>
                        <w:rPr>
                          <w:rFonts w:ascii="Calibri" w:hAnsi="Calibri"/>
                          <w:color w:val="6A6E6C"/>
                          <w:sz w:val="21"/>
                          <w:szCs w:val="21"/>
                          <w:lang w:val="en-US"/>
                        </w:rPr>
                      </w:pPr>
                      <w:r w:rsidRPr="00293FC8">
                        <w:rPr>
                          <w:rFonts w:ascii="Calibri" w:hAnsi="Calibri"/>
                          <w:color w:val="6A6E6C"/>
                          <w:sz w:val="21"/>
                          <w:szCs w:val="21"/>
                          <w:lang w:val="en-US"/>
                        </w:rPr>
                        <w:t>Let everyone read food labels. Learn what to look for—fiber, added sugar, artificial ingredients, and fat content—and see if your taste buds change as you make healthier choices.</w:t>
                      </w:r>
                    </w:p>
                    <w:p w14:paraId="604CF892" w14:textId="77777777" w:rsidR="00AE169C" w:rsidRPr="00293FC8" w:rsidRDefault="00AE169C" w:rsidP="00293FC8">
                      <w:pPr>
                        <w:numPr>
                          <w:ilvl w:val="0"/>
                          <w:numId w:val="12"/>
                        </w:numPr>
                        <w:spacing w:after="80"/>
                        <w:ind w:left="227" w:hanging="227"/>
                        <w:rPr>
                          <w:rFonts w:ascii="Calibri" w:hAnsi="Calibri"/>
                          <w:color w:val="6A6E6C"/>
                          <w:sz w:val="21"/>
                          <w:szCs w:val="21"/>
                          <w:lang w:val="en-US"/>
                        </w:rPr>
                      </w:pPr>
                      <w:r w:rsidRPr="00293FC8">
                        <w:rPr>
                          <w:rFonts w:ascii="Calibri" w:hAnsi="Calibri"/>
                          <w:color w:val="6A6E6C"/>
                          <w:sz w:val="21"/>
                          <w:szCs w:val="21"/>
                          <w:lang w:val="en-US"/>
                        </w:rPr>
                        <w:t>Whenever possible, take the whole family grocery shopping and try new things. But don't give into demands for the latest candy, cookies, chips, and soft drinks.</w:t>
                      </w:r>
                    </w:p>
                    <w:p w14:paraId="03E8D282" w14:textId="77777777" w:rsidR="00AE169C" w:rsidRPr="00293FC8" w:rsidRDefault="00AE169C" w:rsidP="00293FC8">
                      <w:pPr>
                        <w:numPr>
                          <w:ilvl w:val="0"/>
                          <w:numId w:val="12"/>
                        </w:numPr>
                        <w:spacing w:after="180"/>
                        <w:ind w:left="227" w:hanging="227"/>
                        <w:rPr>
                          <w:rFonts w:ascii="Calibri" w:hAnsi="Calibri"/>
                          <w:color w:val="6A6E6C"/>
                          <w:sz w:val="21"/>
                          <w:szCs w:val="21"/>
                          <w:lang w:val="en-US"/>
                        </w:rPr>
                      </w:pPr>
                      <w:r w:rsidRPr="00293FC8">
                        <w:rPr>
                          <w:rFonts w:ascii="Calibri" w:hAnsi="Calibri"/>
                          <w:color w:val="6A6E6C"/>
                          <w:sz w:val="21"/>
                          <w:szCs w:val="21"/>
                          <w:lang w:val="en-US"/>
                        </w:rPr>
                        <w:t>When it comes to bread and baked goods, whole grain is better!</w:t>
                      </w:r>
                    </w:p>
                    <w:p w14:paraId="15E0740F" w14:textId="77777777" w:rsidR="00AE169C" w:rsidRPr="00293FC8" w:rsidRDefault="00AE169C" w:rsidP="00293FC8">
                      <w:pPr>
                        <w:spacing w:after="80"/>
                        <w:ind w:left="227" w:hanging="227"/>
                        <w:rPr>
                          <w:rFonts w:ascii="Calibri" w:hAnsi="Calibri"/>
                          <w:b/>
                          <w:bCs/>
                          <w:color w:val="235983"/>
                          <w:sz w:val="24"/>
                          <w:szCs w:val="24"/>
                          <w:lang w:val="en-US"/>
                        </w:rPr>
                      </w:pPr>
                      <w:r w:rsidRPr="00293FC8">
                        <w:rPr>
                          <w:rFonts w:ascii="Calibri" w:hAnsi="Calibri"/>
                          <w:b/>
                          <w:bCs/>
                          <w:color w:val="235983"/>
                          <w:sz w:val="24"/>
                          <w:szCs w:val="24"/>
                          <w:lang w:val="en-US"/>
                        </w:rPr>
                        <w:t>Make mealtime important.</w:t>
                      </w:r>
                    </w:p>
                    <w:p w14:paraId="5ED12B14" w14:textId="77777777" w:rsidR="00AE169C" w:rsidRPr="00293FC8" w:rsidRDefault="00AE169C" w:rsidP="00293FC8">
                      <w:pPr>
                        <w:numPr>
                          <w:ilvl w:val="0"/>
                          <w:numId w:val="12"/>
                        </w:numPr>
                        <w:spacing w:after="80"/>
                        <w:ind w:left="227" w:hanging="227"/>
                        <w:rPr>
                          <w:rFonts w:ascii="Calibri" w:hAnsi="Calibri"/>
                          <w:color w:val="6A6E6C"/>
                          <w:sz w:val="21"/>
                          <w:szCs w:val="21"/>
                          <w:lang w:val="en-US"/>
                        </w:rPr>
                      </w:pPr>
                      <w:r w:rsidRPr="00293FC8">
                        <w:rPr>
                          <w:rFonts w:ascii="Calibri" w:hAnsi="Calibri"/>
                          <w:color w:val="6A6E6C"/>
                          <w:sz w:val="21"/>
                          <w:szCs w:val="21"/>
                          <w:lang w:val="en-US"/>
                        </w:rPr>
                        <w:t>Never skip breakfast. As hectic as a morning can get, make time for yogurt with fruit, whole-wheat toast and peanut butter, cereal with low-fat milk and fruit, or whole-grain frozen waffles.</w:t>
                      </w:r>
                    </w:p>
                    <w:p w14:paraId="196E90FC" w14:textId="77777777" w:rsidR="00AE169C" w:rsidRPr="00293FC8" w:rsidRDefault="00AE169C" w:rsidP="00293FC8">
                      <w:pPr>
                        <w:numPr>
                          <w:ilvl w:val="0"/>
                          <w:numId w:val="12"/>
                        </w:numPr>
                        <w:spacing w:after="80"/>
                        <w:ind w:left="227" w:hanging="227"/>
                        <w:rPr>
                          <w:rFonts w:ascii="Calibri" w:hAnsi="Calibri"/>
                          <w:color w:val="6A6E6C"/>
                          <w:sz w:val="21"/>
                          <w:szCs w:val="21"/>
                          <w:lang w:val="en-US"/>
                        </w:rPr>
                      </w:pPr>
                      <w:r w:rsidRPr="00293FC8">
                        <w:rPr>
                          <w:rFonts w:ascii="Calibri" w:hAnsi="Calibri"/>
                          <w:color w:val="6A6E6C"/>
                          <w:sz w:val="21"/>
                          <w:szCs w:val="21"/>
                          <w:lang w:val="en-US"/>
                        </w:rPr>
                        <w:t>Get into the habit of serving fruit, salad, and vegetables with each meal. For adults as well as children, the goal is five to nine servings of fruits and veggies per day.</w:t>
                      </w:r>
                    </w:p>
                    <w:p w14:paraId="41BCCA8B" w14:textId="77777777" w:rsidR="00AE169C" w:rsidRPr="00293FC8" w:rsidRDefault="00AE169C" w:rsidP="00293FC8">
                      <w:pPr>
                        <w:numPr>
                          <w:ilvl w:val="0"/>
                          <w:numId w:val="12"/>
                        </w:numPr>
                        <w:spacing w:after="80"/>
                        <w:ind w:left="227" w:hanging="227"/>
                        <w:rPr>
                          <w:rFonts w:ascii="Calibri" w:hAnsi="Calibri"/>
                          <w:color w:val="6A6E6C"/>
                          <w:sz w:val="21"/>
                          <w:szCs w:val="21"/>
                          <w:lang w:val="en-US"/>
                        </w:rPr>
                      </w:pPr>
                      <w:r w:rsidRPr="00293FC8">
                        <w:rPr>
                          <w:rFonts w:ascii="Calibri" w:hAnsi="Calibri"/>
                          <w:color w:val="6A6E6C"/>
                          <w:sz w:val="21"/>
                          <w:szCs w:val="21"/>
                          <w:lang w:val="en-US"/>
                        </w:rPr>
                        <w:t>Low-fat milk or dairy products should also be part of every meal.</w:t>
                      </w:r>
                    </w:p>
                    <w:p w14:paraId="02B31CC7" w14:textId="77777777" w:rsidR="00AE169C" w:rsidRPr="00293FC8" w:rsidRDefault="00AE169C" w:rsidP="00293FC8">
                      <w:pPr>
                        <w:numPr>
                          <w:ilvl w:val="0"/>
                          <w:numId w:val="12"/>
                        </w:numPr>
                        <w:spacing w:after="160"/>
                        <w:ind w:left="227" w:hanging="227"/>
                        <w:rPr>
                          <w:rFonts w:ascii="Calibri" w:hAnsi="Calibri"/>
                          <w:color w:val="6A6E6C"/>
                          <w:sz w:val="21"/>
                          <w:szCs w:val="21"/>
                          <w:lang w:val="en-US"/>
                        </w:rPr>
                      </w:pPr>
                      <w:r w:rsidRPr="00293FC8">
                        <w:rPr>
                          <w:rFonts w:ascii="Calibri" w:hAnsi="Calibri"/>
                          <w:color w:val="6A6E6C"/>
                          <w:sz w:val="21"/>
                          <w:szCs w:val="21"/>
                          <w:lang w:val="en-US"/>
                        </w:rPr>
                        <w:t>Eat meals together. In busy households it's sometimes difficult, but for children, a mealtime routine is just as important as a bedtime routine. Use family meals as an opportunity for catching up on everyone's individual activities.</w:t>
                      </w:r>
                    </w:p>
                    <w:p w14:paraId="2C63AF73" w14:textId="77777777" w:rsidR="00AE169C" w:rsidRPr="00293FC8" w:rsidRDefault="00AE169C" w:rsidP="00293FC8">
                      <w:pPr>
                        <w:spacing w:after="80"/>
                        <w:rPr>
                          <w:rFonts w:ascii="Calibri" w:hAnsi="Calibri"/>
                          <w:b/>
                          <w:bCs/>
                          <w:color w:val="235983"/>
                          <w:sz w:val="24"/>
                          <w:szCs w:val="24"/>
                          <w:lang w:val="en-US"/>
                        </w:rPr>
                      </w:pPr>
                      <w:r w:rsidRPr="00293FC8">
                        <w:rPr>
                          <w:rFonts w:ascii="Calibri" w:hAnsi="Calibri"/>
                          <w:b/>
                          <w:bCs/>
                          <w:color w:val="235983"/>
                          <w:sz w:val="24"/>
                          <w:szCs w:val="24"/>
                          <w:lang w:val="en-US"/>
                        </w:rPr>
                        <w:t>You're in charge of change.</w:t>
                      </w:r>
                    </w:p>
                    <w:p w14:paraId="074E8841" w14:textId="77777777" w:rsidR="00AE169C" w:rsidRPr="00293FC8" w:rsidRDefault="00AE169C" w:rsidP="00293FC8">
                      <w:pPr>
                        <w:numPr>
                          <w:ilvl w:val="0"/>
                          <w:numId w:val="12"/>
                        </w:numPr>
                        <w:spacing w:after="80"/>
                        <w:ind w:left="227" w:hanging="227"/>
                        <w:rPr>
                          <w:rFonts w:ascii="Calibri" w:hAnsi="Calibri"/>
                          <w:color w:val="6A6E6C"/>
                          <w:sz w:val="21"/>
                          <w:szCs w:val="21"/>
                          <w:lang w:val="en-US"/>
                        </w:rPr>
                      </w:pPr>
                      <w:r w:rsidRPr="00293FC8">
                        <w:rPr>
                          <w:rFonts w:ascii="Calibri" w:hAnsi="Calibri"/>
                          <w:color w:val="6A6E6C"/>
                          <w:sz w:val="21"/>
                          <w:szCs w:val="21"/>
                          <w:lang w:val="en-US"/>
                        </w:rPr>
                        <w:t>Sure you watch your kids as a parent, but they're also watching you. Model good behavior when it comes to smoking, drinking, exercising, eating right, and finding a healthy way to relax—read a book, walk the dog, or listen to music instead of watching TV.</w:t>
                      </w:r>
                    </w:p>
                    <w:p w14:paraId="6ACDD5F1" w14:textId="77777777" w:rsidR="00AE169C" w:rsidRPr="00293FC8" w:rsidRDefault="00AE169C" w:rsidP="00293FC8">
                      <w:pPr>
                        <w:numPr>
                          <w:ilvl w:val="0"/>
                          <w:numId w:val="12"/>
                        </w:numPr>
                        <w:spacing w:after="80"/>
                        <w:ind w:left="227" w:hanging="227"/>
                        <w:rPr>
                          <w:rFonts w:ascii="Calibri" w:hAnsi="Calibri"/>
                          <w:color w:val="6A6E6C"/>
                          <w:sz w:val="21"/>
                          <w:szCs w:val="21"/>
                          <w:lang w:val="en-US"/>
                        </w:rPr>
                      </w:pPr>
                      <w:r w:rsidRPr="00293FC8">
                        <w:rPr>
                          <w:rFonts w:ascii="Calibri" w:hAnsi="Calibri"/>
                          <w:color w:val="6A6E6C"/>
                          <w:sz w:val="21"/>
                          <w:szCs w:val="21"/>
                          <w:lang w:val="en-US"/>
                        </w:rPr>
                        <w:t>Learn to say </w:t>
                      </w:r>
                      <w:r w:rsidRPr="00293FC8">
                        <w:rPr>
                          <w:rFonts w:ascii="Calibri" w:hAnsi="Calibri"/>
                          <w:i/>
                          <w:iCs/>
                          <w:color w:val="6A6E6C"/>
                          <w:sz w:val="21"/>
                          <w:szCs w:val="21"/>
                          <w:lang w:val="en-US"/>
                        </w:rPr>
                        <w:t>no</w:t>
                      </w:r>
                      <w:r w:rsidRPr="00293FC8">
                        <w:rPr>
                          <w:rFonts w:ascii="Calibri" w:hAnsi="Calibri"/>
                          <w:color w:val="6A6E6C"/>
                          <w:sz w:val="21"/>
                          <w:szCs w:val="21"/>
                          <w:lang w:val="en-US"/>
                        </w:rPr>
                        <w:t>. Putting restraints on outside activities and commitments which put too much pressure on the family is just as important as drawing boundaries for the kids.</w:t>
                      </w:r>
                    </w:p>
                    <w:p w14:paraId="75955E75" w14:textId="77777777" w:rsidR="00AE169C" w:rsidRPr="00293FC8" w:rsidRDefault="00AE169C" w:rsidP="00293FC8">
                      <w:pPr>
                        <w:numPr>
                          <w:ilvl w:val="0"/>
                          <w:numId w:val="12"/>
                        </w:numPr>
                        <w:spacing w:after="80"/>
                        <w:ind w:left="227" w:hanging="227"/>
                        <w:rPr>
                          <w:rFonts w:ascii="Calibri" w:hAnsi="Calibri"/>
                          <w:color w:val="6A6E6C"/>
                          <w:sz w:val="21"/>
                          <w:szCs w:val="21"/>
                          <w:lang w:val="en-US"/>
                        </w:rPr>
                      </w:pPr>
                      <w:r w:rsidRPr="00293FC8">
                        <w:rPr>
                          <w:rFonts w:ascii="Calibri" w:hAnsi="Calibri"/>
                          <w:color w:val="6A6E6C"/>
                          <w:sz w:val="21"/>
                          <w:szCs w:val="21"/>
                          <w:lang w:val="en-US"/>
                        </w:rPr>
                        <w:t>Pick your rewards. Instead of rewarding children with food or electronic game privileges, try rewarding them with your time and attention.</w:t>
                      </w:r>
                    </w:p>
                    <w:p w14:paraId="70E5092B" w14:textId="648B00DD" w:rsidR="00AE169C" w:rsidRPr="00693D63" w:rsidRDefault="00AE169C" w:rsidP="00293FC8">
                      <w:pPr>
                        <w:numPr>
                          <w:ilvl w:val="0"/>
                          <w:numId w:val="12"/>
                        </w:numPr>
                        <w:spacing w:after="80"/>
                        <w:ind w:left="227" w:hanging="227"/>
                        <w:rPr>
                          <w:rFonts w:ascii="Calibri" w:hAnsi="Calibri"/>
                          <w:color w:val="6A6E6C"/>
                          <w:sz w:val="21"/>
                          <w:szCs w:val="21"/>
                          <w:lang w:val="en-US"/>
                        </w:rPr>
                      </w:pPr>
                      <w:r w:rsidRPr="00293FC8">
                        <w:rPr>
                          <w:rFonts w:ascii="Calibri" w:hAnsi="Calibri"/>
                          <w:color w:val="6A6E6C"/>
                          <w:sz w:val="21"/>
                          <w:szCs w:val="21"/>
                          <w:lang w:val="en-US"/>
                        </w:rPr>
                        <w:t>Stay involved as you see and feel the changes in your family happening, and try not to leave anyone out. When you're together, remember to ask questions, tell stories, and turn to each of the kids for suggestions. If a family member visits, keep them in the loop and let them become part of your new and improved daily routine. It's more than likely you'll be doing them a favor.</w:t>
                      </w:r>
                      <w:r w:rsidRPr="00693D63">
                        <w:rPr>
                          <w:rFonts w:ascii="Calibri" w:hAnsi="Calibri"/>
                          <w:color w:val="6A6E6C"/>
                          <w:sz w:val="21"/>
                          <w:szCs w:val="21"/>
                          <w:lang w:val="en-US"/>
                        </w:rPr>
                        <w:t xml:space="preserve"> </w:t>
                      </w:r>
                    </w:p>
                  </w:txbxContent>
                </v:textbox>
                <w10:wrap type="square"/>
              </v:shape>
            </w:pict>
          </mc:Fallback>
        </mc:AlternateContent>
      </w:r>
      <w:r w:rsidR="00F97FA3" w:rsidRPr="00F97FA3">
        <w:rPr>
          <w:noProof/>
          <w:lang w:val="en-US" w:eastAsia="en-US"/>
        </w:rPr>
        <mc:AlternateContent>
          <mc:Choice Requires="wps">
            <w:drawing>
              <wp:anchor distT="0" distB="0" distL="114300" distR="114300" simplePos="0" relativeHeight="251780096" behindDoc="0" locked="0" layoutInCell="1" allowOverlap="1" wp14:anchorId="142047C8" wp14:editId="713B9953">
                <wp:simplePos x="0" y="0"/>
                <wp:positionH relativeFrom="column">
                  <wp:posOffset>3898265</wp:posOffset>
                </wp:positionH>
                <wp:positionV relativeFrom="paragraph">
                  <wp:posOffset>1753235</wp:posOffset>
                </wp:positionV>
                <wp:extent cx="1536700" cy="26035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1536700" cy="2603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6C2DB77" w14:textId="77777777" w:rsidR="00AE169C" w:rsidRPr="00C429D8" w:rsidRDefault="00AE169C" w:rsidP="00F97FA3">
                            <w:pPr>
                              <w:jc w:val="right"/>
                              <w:rPr>
                                <w:i/>
                                <w:color w:val="0A52A0"/>
                              </w:rPr>
                            </w:pPr>
                            <w:r w:rsidRPr="00C429D8">
                              <w:rPr>
                                <w:rFonts w:ascii="Calibri" w:hAnsi="Calibri"/>
                                <w:i/>
                                <w:color w:val="0A52A0"/>
                                <w:sz w:val="22"/>
                                <w:szCs w:val="22"/>
                              </w:rPr>
                              <w:t>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2047C8" id="Text Box 12" o:spid="_x0000_s1064" type="#_x0000_t202" style="position:absolute;margin-left:306.95pt;margin-top:138.05pt;width:121pt;height:20.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" filled="f" stroked="f">
                <v:textbox>
                  <w:txbxContent>
                    <w:p w14:paraId="66C2DB77" w14:textId="77777777" w:rsidR="00AE169C" w:rsidRPr="00C429D8" w:rsidRDefault="00AE169C" w:rsidP="00F97FA3">
                      <w:pPr>
                        <w:jc w:val="right"/>
                        <w:rPr>
                          <w:i/>
                          <w:color w:val="0A52A0"/>
                        </w:rPr>
                      </w:pPr>
                      <w:r w:rsidRPr="00C429D8">
                        <w:rPr>
                          <w:rFonts w:ascii="Calibri" w:hAnsi="Calibri"/>
                          <w:i/>
                          <w:color w:val="0A52A0"/>
                          <w:sz w:val="22"/>
                          <w:szCs w:val="22"/>
                        </w:rPr>
                        <w:t>continued</w:t>
                      </w:r>
                    </w:p>
                  </w:txbxContent>
                </v:textbox>
                <w10:wrap type="square"/>
              </v:shape>
            </w:pict>
          </mc:Fallback>
        </mc:AlternateContent>
      </w:r>
      <w:r w:rsidR="00F97FA3" w:rsidRPr="00F97FA3">
        <w:rPr>
          <w:noProof/>
          <w:lang w:val="en-US" w:eastAsia="en-US"/>
        </w:rPr>
        <mc:AlternateContent>
          <mc:Choice Requires="wps">
            <w:drawing>
              <wp:anchor distT="0" distB="0" distL="114300" distR="114300" simplePos="0" relativeHeight="251779072" behindDoc="0" locked="0" layoutInCell="1" allowOverlap="1" wp14:anchorId="76B8DDB8" wp14:editId="6E1281D5">
                <wp:simplePos x="0" y="0"/>
                <wp:positionH relativeFrom="column">
                  <wp:posOffset>3276600</wp:posOffset>
                </wp:positionH>
                <wp:positionV relativeFrom="paragraph">
                  <wp:posOffset>885190</wp:posOffset>
                </wp:positionV>
                <wp:extent cx="2519680" cy="984250"/>
                <wp:effectExtent l="0" t="0" r="0" b="6350"/>
                <wp:wrapSquare wrapText="bothSides"/>
                <wp:docPr id="6" name="Text Box 6"/>
                <wp:cNvGraphicFramePr/>
                <a:graphic xmlns:a="http://schemas.openxmlformats.org/drawingml/2006/main">
                  <a:graphicData uri="http://schemas.microsoft.com/office/word/2010/wordprocessingShape">
                    <wps:wsp>
                      <wps:cNvSpPr txBox="1"/>
                      <wps:spPr>
                        <a:xfrm>
                          <a:off x="0" y="0"/>
                          <a:ext cx="2519680" cy="9842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8441411" w14:textId="77777777" w:rsidR="00AE169C" w:rsidRPr="00693D63" w:rsidRDefault="00AE169C" w:rsidP="00F97FA3">
                            <w:pPr>
                              <w:spacing w:line="180" w:lineRule="auto"/>
                              <w:jc w:val="right"/>
                              <w:rPr>
                                <w:color w:val="235983"/>
                                <w:sz w:val="72"/>
                                <w:szCs w:val="86"/>
                              </w:rPr>
                            </w:pPr>
                            <w:r w:rsidRPr="00693D63">
                              <w:rPr>
                                <w:bCs/>
                                <w:color w:val="235983"/>
                                <w:sz w:val="72"/>
                                <w:szCs w:val="86"/>
                                <w:lang w:val="en-US"/>
                              </w:rPr>
                              <w:t xml:space="preserve">For a </w:t>
                            </w:r>
                            <w:r w:rsidRPr="00693D63">
                              <w:rPr>
                                <w:bCs/>
                                <w:color w:val="235983"/>
                                <w:sz w:val="72"/>
                                <w:szCs w:val="86"/>
                                <w:lang w:val="en-US"/>
                              </w:rPr>
                              <w:br/>
                              <w:t>Fit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8DDB8" id="Text Box 6" o:spid="_x0000_s1065" type="#_x0000_t202" style="position:absolute;margin-left:258pt;margin-top:69.7pt;width:198.4pt;height:77.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" filled="f" stroked="f">
                <v:textbox>
                  <w:txbxContent>
                    <w:p w14:paraId="78441411" w14:textId="77777777" w:rsidR="00AE169C" w:rsidRPr="00693D63" w:rsidRDefault="00AE169C" w:rsidP="00F97FA3">
                      <w:pPr>
                        <w:spacing w:line="180" w:lineRule="auto"/>
                        <w:jc w:val="right"/>
                        <w:rPr>
                          <w:color w:val="235983"/>
                          <w:sz w:val="72"/>
                          <w:szCs w:val="86"/>
                        </w:rPr>
                      </w:pPr>
                      <w:r w:rsidRPr="00693D63">
                        <w:rPr>
                          <w:bCs/>
                          <w:color w:val="235983"/>
                          <w:sz w:val="72"/>
                          <w:szCs w:val="86"/>
                          <w:lang w:val="en-US"/>
                        </w:rPr>
                        <w:t xml:space="preserve">For a </w:t>
                      </w:r>
                      <w:r w:rsidRPr="00693D63">
                        <w:rPr>
                          <w:bCs/>
                          <w:color w:val="235983"/>
                          <w:sz w:val="72"/>
                          <w:szCs w:val="86"/>
                          <w:lang w:val="en-US"/>
                        </w:rPr>
                        <w:br/>
                        <w:t>Fit Family</w:t>
                      </w:r>
                    </w:p>
                  </w:txbxContent>
                </v:textbox>
                <w10:wrap type="square"/>
              </v:shape>
            </w:pict>
          </mc:Fallback>
        </mc:AlternateContent>
      </w:r>
      <w:r w:rsidR="00F97FA3">
        <w:rPr>
          <w:noProof/>
          <w:lang w:val="en-US" w:eastAsia="en-US"/>
        </w:rPr>
        <w:drawing>
          <wp:anchor distT="0" distB="0" distL="114300" distR="114300" simplePos="0" relativeHeight="251637740" behindDoc="1" locked="0" layoutInCell="1" allowOverlap="1" wp14:anchorId="13527419" wp14:editId="2B73476D">
            <wp:simplePos x="0" y="0"/>
            <wp:positionH relativeFrom="column">
              <wp:posOffset>6985</wp:posOffset>
            </wp:positionH>
            <wp:positionV relativeFrom="paragraph">
              <wp:posOffset>-1270</wp:posOffset>
            </wp:positionV>
            <wp:extent cx="7772400" cy="100584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ring-6.jpg"/>
                    <pic:cNvPicPr/>
                  </pic:nvPicPr>
                  <pic:blipFill>
                    <a:blip r:embed="rId14">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r w:rsidR="00C429D8">
        <w:rPr>
          <w:noProof/>
          <w:lang w:val="en-US" w:eastAsia="en-US"/>
        </w:rPr>
        <mc:AlternateContent>
          <mc:Choice Requires="wps">
            <w:drawing>
              <wp:anchor distT="0" distB="0" distL="114300" distR="114300" simplePos="0" relativeHeight="251754496" behindDoc="0" locked="0" layoutInCell="1" allowOverlap="1" wp14:anchorId="1CEBE604" wp14:editId="565D26AA">
                <wp:simplePos x="0" y="0"/>
                <wp:positionH relativeFrom="column">
                  <wp:posOffset>7181850</wp:posOffset>
                </wp:positionH>
                <wp:positionV relativeFrom="paragraph">
                  <wp:posOffset>9499600</wp:posOffset>
                </wp:positionV>
                <wp:extent cx="368300" cy="303530"/>
                <wp:effectExtent l="0" t="0" r="0" b="1270"/>
                <wp:wrapNone/>
                <wp:docPr id="35" name="Text Box 35"/>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42A0865" w14:textId="02D114FE" w:rsidR="00AE169C" w:rsidRPr="00690C67" w:rsidRDefault="00AE169C" w:rsidP="00C429D8">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EBE604" id="Text Box 35" o:spid="_x0000_s1066" type="#_x0000_t202" style="position:absolute;margin-left:565.5pt;margin-top:748pt;width:29pt;height:23.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" filled="f" stroked="f">
                <v:textbox>
                  <w:txbxContent>
                    <w:p w14:paraId="342A0865" w14:textId="02D114FE" w:rsidR="00AE169C" w:rsidRPr="00690C67" w:rsidRDefault="00AE169C" w:rsidP="00C429D8">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6</w:t>
                      </w:r>
                    </w:p>
                  </w:txbxContent>
                </v:textbox>
              </v:shape>
            </w:pict>
          </mc:Fallback>
        </mc:AlternateContent>
      </w:r>
      <w:r w:rsidR="00C429D8">
        <w:rPr>
          <w:noProof/>
          <w:lang w:val="en-US" w:eastAsia="en-US"/>
        </w:rPr>
        <mc:AlternateContent>
          <mc:Choice Requires="wps">
            <w:drawing>
              <wp:anchor distT="0" distB="0" distL="114300" distR="114300" simplePos="0" relativeHeight="251753472" behindDoc="0" locked="0" layoutInCell="1" allowOverlap="1" wp14:anchorId="12252F5A" wp14:editId="4EA1287D">
                <wp:simplePos x="0" y="0"/>
                <wp:positionH relativeFrom="column">
                  <wp:posOffset>241696</wp:posOffset>
                </wp:positionH>
                <wp:positionV relativeFrom="paragraph">
                  <wp:posOffset>9489201</wp:posOffset>
                </wp:positionV>
                <wp:extent cx="1671320" cy="303530"/>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9A68A25" w14:textId="260CF7F2" w:rsidR="00AE169C" w:rsidRPr="00690C67" w:rsidRDefault="00AE169C" w:rsidP="00C429D8">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summer 2019</w:t>
                            </w:r>
                          </w:p>
                          <w:p w14:paraId="250E60FE" w14:textId="77777777" w:rsidR="00AE169C" w:rsidRPr="00690C67" w:rsidRDefault="00AE169C" w:rsidP="00C429D8">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33ABC8EA" w14:textId="77777777" w:rsidR="00AE169C" w:rsidRPr="00690C67" w:rsidRDefault="00AE169C" w:rsidP="00C429D8">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252F5A" id="Text Box 34" o:spid="_x0000_s1067" type="#_x0000_t202" style="position:absolute;margin-left:19.05pt;margin-top:747.2pt;width:131.6pt;height:23.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" filled="f" stroked="f">
                <v:textbox>
                  <w:txbxContent>
                    <w:p w14:paraId="19A68A25" w14:textId="260CF7F2" w:rsidR="00AE169C" w:rsidRPr="00690C67" w:rsidRDefault="00AE169C" w:rsidP="00C429D8">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summer 2019</w:t>
                      </w:r>
                    </w:p>
                    <w:p w14:paraId="250E60FE" w14:textId="77777777" w:rsidR="00AE169C" w:rsidRPr="00690C67" w:rsidRDefault="00AE169C" w:rsidP="00C429D8">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33ABC8EA" w14:textId="77777777" w:rsidR="00AE169C" w:rsidRPr="00690C67" w:rsidRDefault="00AE169C" w:rsidP="00C429D8">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p>
    <w:p w14:paraId="68D44E93" w14:textId="0B9BD809" w:rsidR="00FB2D09" w:rsidRDefault="00CC684D" w:rsidP="007254B7">
      <w:pPr>
        <w:sectPr w:rsidR="00FB2D09" w:rsidSect="007F439E">
          <w:pgSz w:w="12240" w:h="15840"/>
          <w:pgMar w:top="0" w:right="0" w:bottom="0" w:left="0" w:header="708" w:footer="708" w:gutter="0"/>
          <w:cols w:space="708"/>
          <w:docGrid w:linePitch="360"/>
        </w:sectPr>
      </w:pPr>
      <w:r>
        <w:rPr>
          <w:noProof/>
          <w:lang w:val="en-US" w:eastAsia="en-US"/>
        </w:rPr>
        <w:lastRenderedPageBreak/>
        <mc:AlternateContent>
          <mc:Choice Requires="wps">
            <w:drawing>
              <wp:anchor distT="0" distB="0" distL="114300" distR="114300" simplePos="0" relativeHeight="251807744" behindDoc="0" locked="0" layoutInCell="1" allowOverlap="1" wp14:anchorId="74BB79A7" wp14:editId="1F2138B1">
                <wp:simplePos x="0" y="0"/>
                <wp:positionH relativeFrom="column">
                  <wp:posOffset>325120</wp:posOffset>
                </wp:positionH>
                <wp:positionV relativeFrom="paragraph">
                  <wp:posOffset>5300980</wp:posOffset>
                </wp:positionV>
                <wp:extent cx="1577975" cy="3930015"/>
                <wp:effectExtent l="0" t="0" r="0" b="6985"/>
                <wp:wrapSquare wrapText="bothSides"/>
                <wp:docPr id="90" name="Text Box 90"/>
                <wp:cNvGraphicFramePr/>
                <a:graphic xmlns:a="http://schemas.openxmlformats.org/drawingml/2006/main">
                  <a:graphicData uri="http://schemas.microsoft.com/office/word/2010/wordprocessingShape">
                    <wps:wsp>
                      <wps:cNvSpPr txBox="1"/>
                      <wps:spPr>
                        <a:xfrm>
                          <a:off x="0" y="0"/>
                          <a:ext cx="1577975" cy="393001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E06D11" w14:textId="2F5C57FD" w:rsidR="00AE169C" w:rsidRPr="006442F4" w:rsidRDefault="00AE169C" w:rsidP="006442F4">
                            <w:pPr>
                              <w:spacing w:line="360" w:lineRule="auto"/>
                              <w:jc w:val="right"/>
                              <w:rPr>
                                <w:b/>
                                <w:color w:val="235983"/>
                                <w:sz w:val="29"/>
                                <w:szCs w:val="29"/>
                              </w:rPr>
                            </w:pPr>
                            <w:r w:rsidRPr="006442F4">
                              <w:rPr>
                                <w:b/>
                                <w:color w:val="235983"/>
                                <w:sz w:val="29"/>
                                <w:szCs w:val="29"/>
                                <w:lang w:val="en-US"/>
                              </w:rPr>
                              <w:t xml:space="preserve">Try to make them feel comfortable about talking to you, but don't force them to talk if they don't </w:t>
                            </w:r>
                            <w:r>
                              <w:rPr>
                                <w:b/>
                                <w:color w:val="235983"/>
                                <w:sz w:val="29"/>
                                <w:szCs w:val="29"/>
                                <w:lang w:val="en-US"/>
                              </w:rPr>
                              <w:br/>
                            </w:r>
                            <w:r w:rsidRPr="006442F4">
                              <w:rPr>
                                <w:b/>
                                <w:color w:val="235983"/>
                                <w:sz w:val="29"/>
                                <w:szCs w:val="29"/>
                                <w:lang w:val="en-US"/>
                              </w:rPr>
                              <w:t>want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BB79A7" id="Text Box 90" o:spid="_x0000_s1068" type="#_x0000_t202" style="position:absolute;margin-left:25.6pt;margin-top:417.4pt;width:124.25pt;height:309.45pt;z-index:251807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" filled="f" stroked="f">
                <v:textbox>
                  <w:txbxContent>
                    <w:p w14:paraId="12E06D11" w14:textId="2F5C57FD" w:rsidR="00AE169C" w:rsidRPr="006442F4" w:rsidRDefault="00AE169C" w:rsidP="006442F4">
                      <w:pPr>
                        <w:spacing w:line="360" w:lineRule="auto"/>
                        <w:jc w:val="right"/>
                        <w:rPr>
                          <w:b/>
                          <w:color w:val="235983"/>
                          <w:sz w:val="29"/>
                          <w:szCs w:val="29"/>
                        </w:rPr>
                      </w:pPr>
                      <w:r w:rsidRPr="006442F4">
                        <w:rPr>
                          <w:b/>
                          <w:color w:val="235983"/>
                          <w:sz w:val="29"/>
                          <w:szCs w:val="29"/>
                          <w:lang w:val="en-US"/>
                        </w:rPr>
                        <w:t xml:space="preserve">Try to make them feel comfortable about talking to you, but don't force them to talk if they don't </w:t>
                      </w:r>
                      <w:r>
                        <w:rPr>
                          <w:b/>
                          <w:color w:val="235983"/>
                          <w:sz w:val="29"/>
                          <w:szCs w:val="29"/>
                          <w:lang w:val="en-US"/>
                        </w:rPr>
                        <w:br/>
                      </w:r>
                      <w:r w:rsidRPr="006442F4">
                        <w:rPr>
                          <w:b/>
                          <w:color w:val="235983"/>
                          <w:sz w:val="29"/>
                          <w:szCs w:val="29"/>
                          <w:lang w:val="en-US"/>
                        </w:rPr>
                        <w:t>want to.</w:t>
                      </w:r>
                    </w:p>
                  </w:txbxContent>
                </v:textbox>
                <w10:wrap type="square"/>
              </v:shape>
            </w:pict>
          </mc:Fallback>
        </mc:AlternateContent>
      </w:r>
      <w:r>
        <w:rPr>
          <w:noProof/>
          <w:lang w:val="en-US" w:eastAsia="en-US"/>
        </w:rPr>
        <mc:AlternateContent>
          <mc:Choice Requires="wps">
            <w:drawing>
              <wp:anchor distT="0" distB="0" distL="114300" distR="114300" simplePos="0" relativeHeight="251631595" behindDoc="0" locked="0" layoutInCell="1" allowOverlap="1" wp14:anchorId="1A9F0493" wp14:editId="648624E7">
                <wp:simplePos x="0" y="0"/>
                <wp:positionH relativeFrom="column">
                  <wp:posOffset>2090420</wp:posOffset>
                </wp:positionH>
                <wp:positionV relativeFrom="paragraph">
                  <wp:posOffset>5298440</wp:posOffset>
                </wp:positionV>
                <wp:extent cx="2699385" cy="3803650"/>
                <wp:effectExtent l="0" t="0" r="0" b="6350"/>
                <wp:wrapSquare wrapText="bothSides"/>
                <wp:docPr id="30" name="Text Box 30"/>
                <wp:cNvGraphicFramePr/>
                <a:graphic xmlns:a="http://schemas.openxmlformats.org/drawingml/2006/main">
                  <a:graphicData uri="http://schemas.microsoft.com/office/word/2010/wordprocessingShape">
                    <wps:wsp>
                      <wps:cNvSpPr txBox="1"/>
                      <wps:spPr>
                        <a:xfrm>
                          <a:off x="0" y="0"/>
                          <a:ext cx="2699385" cy="3803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40">
                        <w:txbxContent>
                          <w:p w14:paraId="5B24BDBA"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Talk or think about the event all the time</w:t>
                            </w:r>
                          </w:p>
                          <w:p w14:paraId="2B8F5FDD"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Say the event didn't happen</w:t>
                            </w:r>
                          </w:p>
                          <w:p w14:paraId="365D6C37"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Use violence to get what they want</w:t>
                            </w:r>
                          </w:p>
                          <w:p w14:paraId="390D4609"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Rebel at home or in school</w:t>
                            </w:r>
                          </w:p>
                          <w:p w14:paraId="4D4488C2"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Stop being concerned about how they look</w:t>
                            </w:r>
                          </w:p>
                          <w:p w14:paraId="593F4AE0"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Complain about being tired all the time</w:t>
                            </w:r>
                          </w:p>
                          <w:p w14:paraId="6C284964"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Refuse to follow rules</w:t>
                            </w:r>
                          </w:p>
                          <w:p w14:paraId="60946F3F"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Spend more time away from home</w:t>
                            </w:r>
                          </w:p>
                          <w:p w14:paraId="397CAFB6"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Not want to leave the house</w:t>
                            </w:r>
                          </w:p>
                          <w:p w14:paraId="7F6D9B33"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Get scared when thinking about the event</w:t>
                            </w:r>
                          </w:p>
                          <w:p w14:paraId="2AE7FBAC"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Have nightmares</w:t>
                            </w:r>
                          </w:p>
                          <w:p w14:paraId="20AED0F9"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Have difficulty paying attention in class or concentrating on work</w:t>
                            </w:r>
                          </w:p>
                          <w:p w14:paraId="6D93B1FA"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Do risky things (such as driving fast or jumping from high places)</w:t>
                            </w:r>
                          </w:p>
                          <w:p w14:paraId="561FB5A3"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Want to seek revenge</w:t>
                            </w:r>
                          </w:p>
                          <w:p w14:paraId="198804C2"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Change friends or dating relationships abruptly</w:t>
                            </w:r>
                          </w:p>
                          <w:p w14:paraId="122B5874"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Become perpetrators or victims of violent dating relationships*</w:t>
                            </w:r>
                          </w:p>
                          <w:p w14:paraId="23ED02AE"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Drink and use drugs*</w:t>
                            </w:r>
                          </w:p>
                          <w:p w14:paraId="568C8AF3"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Start skipping school*</w:t>
                            </w:r>
                          </w:p>
                          <w:p w14:paraId="68BB7FE4"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Think about wanting to die or committing suicide*</w:t>
                            </w:r>
                          </w:p>
                          <w:p w14:paraId="7C263214"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Break the law or destroy things*</w:t>
                            </w:r>
                          </w:p>
                          <w:p w14:paraId="605C2AD1" w14:textId="77777777" w:rsidR="00AE169C" w:rsidRPr="003463F7" w:rsidRDefault="00AE169C" w:rsidP="00FB2D09">
                            <w:pPr>
                              <w:spacing w:after="80"/>
                              <w:rPr>
                                <w:rFonts w:ascii="Calibri" w:hAnsi="Calibri"/>
                                <w:color w:val="6A6E6C"/>
                                <w:sz w:val="21"/>
                                <w:szCs w:val="21"/>
                                <w:lang w:val="en-US"/>
                              </w:rPr>
                            </w:pPr>
                            <w:r w:rsidRPr="003463F7">
                              <w:rPr>
                                <w:rFonts w:ascii="Calibri" w:hAnsi="Calibri"/>
                                <w:color w:val="6A6E6C"/>
                                <w:sz w:val="21"/>
                                <w:szCs w:val="21"/>
                                <w:lang w:val="en-US"/>
                              </w:rPr>
                              <w:t>*Take these actions seriously and seek professional help.</w:t>
                            </w:r>
                            <w:r w:rsidRPr="003463F7">
                              <w:rPr>
                                <w:rFonts w:ascii="Calibri" w:hAnsi="Calibri"/>
                                <w:color w:val="6A6E6C"/>
                                <w:sz w:val="21"/>
                                <w:szCs w:val="21"/>
                                <w:lang w:val="en-US"/>
                              </w:rPr>
                              <w:tab/>
                            </w:r>
                          </w:p>
                          <w:p w14:paraId="4AE37003" w14:textId="0536941E" w:rsidR="00AE169C" w:rsidRPr="00693D63" w:rsidRDefault="00AE169C" w:rsidP="00FB2D09">
                            <w:pPr>
                              <w:spacing w:after="160"/>
                              <w:rPr>
                                <w:rFonts w:ascii="Calibri" w:hAnsi="Calibri"/>
                                <w:color w:val="6A6E6C"/>
                                <w:sz w:val="21"/>
                                <w:szCs w:val="21"/>
                                <w:lang w:val="en-US"/>
                              </w:rPr>
                            </w:pPr>
                            <w:r w:rsidRPr="003463F7">
                              <w:rPr>
                                <w:rFonts w:ascii="Calibri" w:hAnsi="Calibri"/>
                                <w:color w:val="6A6E6C"/>
                                <w:sz w:val="21"/>
                                <w:szCs w:val="21"/>
                                <w:lang w:val="en-US"/>
                              </w:rPr>
                              <w:t>Teenagers may feel embarrassed to talk about what happened, but they won't want you to kno</w:t>
                            </w:r>
                            <w:r>
                              <w:rPr>
                                <w:rFonts w:ascii="Calibri" w:hAnsi="Calibri"/>
                                <w:color w:val="6A6E6C"/>
                                <w:sz w:val="21"/>
                                <w:szCs w:val="21"/>
                                <w:lang w:val="en-US"/>
                              </w:rPr>
                              <w:t>w that.</w:t>
                            </w:r>
                            <w:r w:rsidRPr="003463F7">
                              <w:rPr>
                                <w:rFonts w:ascii="Calibri" w:hAnsi="Calibri"/>
                                <w:color w:val="6A6E6C"/>
                                <w:sz w:val="21"/>
                                <w:szCs w:val="21"/>
                                <w:lang w:val="en-US"/>
                              </w:rPr>
                              <w:t>Try to make them feel comfortable about talking to you, but don't force them to talk if they don't want to. Don't downplay their feelings by saying things like "Don't worry" or "Cheer up." Try not to make judgments or give advice. Instead, let them know you're there to help them find solutions.</w:t>
                            </w:r>
                            <w:r w:rsidRPr="00693D63">
                              <w:rPr>
                                <w:rFonts w:ascii="Calibri" w:hAnsi="Calibri"/>
                                <w:color w:val="6A6E6C"/>
                                <w:sz w:val="21"/>
                                <w:szCs w:val="21"/>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9F0493" id="Text Box 30" o:spid="_x0000_s1069" type="#_x0000_t202" style="position:absolute;margin-left:164.6pt;margin-top:417.2pt;width:212.55pt;height:299.5pt;z-index:2516315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" filled="f" stroked="f">
                <v:textbox style="mso-next-textbox:#Text Box 69">
                  <w:txbxContent>
                    <w:p w14:paraId="5B24BDBA"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Talk or think about the event all the time</w:t>
                      </w:r>
                    </w:p>
                    <w:p w14:paraId="2B8F5FDD"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Say the event didn't happen</w:t>
                      </w:r>
                    </w:p>
                    <w:p w14:paraId="365D6C37"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Use violence to get what they want</w:t>
                      </w:r>
                    </w:p>
                    <w:p w14:paraId="390D4609"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Rebel at home or in school</w:t>
                      </w:r>
                    </w:p>
                    <w:p w14:paraId="4D4488C2"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Stop being concerned about how they look</w:t>
                      </w:r>
                    </w:p>
                    <w:p w14:paraId="593F4AE0"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Complain about being tired all the time</w:t>
                      </w:r>
                    </w:p>
                    <w:p w14:paraId="6C284964"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Refuse to follow rules</w:t>
                      </w:r>
                    </w:p>
                    <w:p w14:paraId="60946F3F"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Spend more time away from home</w:t>
                      </w:r>
                    </w:p>
                    <w:p w14:paraId="397CAFB6"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Not want to leave the house</w:t>
                      </w:r>
                    </w:p>
                    <w:p w14:paraId="7F6D9B33"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Get scared when thinking about the event</w:t>
                      </w:r>
                    </w:p>
                    <w:p w14:paraId="2AE7FBAC"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Have nightmares</w:t>
                      </w:r>
                    </w:p>
                    <w:p w14:paraId="20AED0F9"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Have difficulty paying attention in class or concentrating on work</w:t>
                      </w:r>
                    </w:p>
                    <w:p w14:paraId="6D93B1FA"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Do risky things (such as driving fast or jumping from high places)</w:t>
                      </w:r>
                    </w:p>
                    <w:p w14:paraId="561FB5A3"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Want to seek revenge</w:t>
                      </w:r>
                    </w:p>
                    <w:p w14:paraId="198804C2"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Change friends or dating relationships abruptly</w:t>
                      </w:r>
                    </w:p>
                    <w:p w14:paraId="122B5874"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Become perpetrators or victims of violent dating relationships*</w:t>
                      </w:r>
                    </w:p>
                    <w:p w14:paraId="23ED02AE"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Drink and use drugs*</w:t>
                      </w:r>
                    </w:p>
                    <w:p w14:paraId="568C8AF3"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Start skipping school*</w:t>
                      </w:r>
                    </w:p>
                    <w:p w14:paraId="68BB7FE4"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Think about wanting to die or committing suicide*</w:t>
                      </w:r>
                    </w:p>
                    <w:p w14:paraId="7C263214" w14:textId="77777777" w:rsidR="00AE169C" w:rsidRPr="003463F7" w:rsidRDefault="00AE169C" w:rsidP="00FB2D09">
                      <w:pPr>
                        <w:numPr>
                          <w:ilvl w:val="0"/>
                          <w:numId w:val="13"/>
                        </w:numPr>
                        <w:spacing w:after="80"/>
                        <w:ind w:left="227" w:hanging="227"/>
                        <w:rPr>
                          <w:rFonts w:ascii="Calibri" w:hAnsi="Calibri"/>
                          <w:color w:val="6A6E6C"/>
                          <w:sz w:val="21"/>
                          <w:szCs w:val="21"/>
                          <w:lang w:val="en-US"/>
                        </w:rPr>
                      </w:pPr>
                      <w:r w:rsidRPr="003463F7">
                        <w:rPr>
                          <w:rFonts w:ascii="Calibri" w:hAnsi="Calibri"/>
                          <w:color w:val="6A6E6C"/>
                          <w:sz w:val="21"/>
                          <w:szCs w:val="21"/>
                          <w:lang w:val="en-US"/>
                        </w:rPr>
                        <w:t>Break the law or destroy things*</w:t>
                      </w:r>
                    </w:p>
                    <w:p w14:paraId="605C2AD1" w14:textId="77777777" w:rsidR="00AE169C" w:rsidRPr="003463F7" w:rsidRDefault="00AE169C" w:rsidP="00FB2D09">
                      <w:pPr>
                        <w:spacing w:after="80"/>
                        <w:rPr>
                          <w:rFonts w:ascii="Calibri" w:hAnsi="Calibri"/>
                          <w:color w:val="6A6E6C"/>
                          <w:sz w:val="21"/>
                          <w:szCs w:val="21"/>
                          <w:lang w:val="en-US"/>
                        </w:rPr>
                      </w:pPr>
                      <w:r w:rsidRPr="003463F7">
                        <w:rPr>
                          <w:rFonts w:ascii="Calibri" w:hAnsi="Calibri"/>
                          <w:color w:val="6A6E6C"/>
                          <w:sz w:val="21"/>
                          <w:szCs w:val="21"/>
                          <w:lang w:val="en-US"/>
                        </w:rPr>
                        <w:t>*Take these actions seriously and seek professional help.</w:t>
                      </w:r>
                      <w:r w:rsidRPr="003463F7">
                        <w:rPr>
                          <w:rFonts w:ascii="Calibri" w:hAnsi="Calibri"/>
                          <w:color w:val="6A6E6C"/>
                          <w:sz w:val="21"/>
                          <w:szCs w:val="21"/>
                          <w:lang w:val="en-US"/>
                        </w:rPr>
                        <w:tab/>
                      </w:r>
                    </w:p>
                    <w:p w14:paraId="4AE37003" w14:textId="0536941E" w:rsidR="00AE169C" w:rsidRPr="00693D63" w:rsidRDefault="00AE169C" w:rsidP="00FB2D09">
                      <w:pPr>
                        <w:spacing w:after="160"/>
                        <w:rPr>
                          <w:rFonts w:ascii="Calibri" w:hAnsi="Calibri"/>
                          <w:color w:val="6A6E6C"/>
                          <w:sz w:val="21"/>
                          <w:szCs w:val="21"/>
                          <w:lang w:val="en-US"/>
                        </w:rPr>
                      </w:pPr>
                      <w:r w:rsidRPr="003463F7">
                        <w:rPr>
                          <w:rFonts w:ascii="Calibri" w:hAnsi="Calibri"/>
                          <w:color w:val="6A6E6C"/>
                          <w:sz w:val="21"/>
                          <w:szCs w:val="21"/>
                          <w:lang w:val="en-US"/>
                        </w:rPr>
                        <w:t>Teenagers may feel embarrassed to talk about what happened, but they won't want you to kno</w:t>
                      </w:r>
                      <w:r>
                        <w:rPr>
                          <w:rFonts w:ascii="Calibri" w:hAnsi="Calibri"/>
                          <w:color w:val="6A6E6C"/>
                          <w:sz w:val="21"/>
                          <w:szCs w:val="21"/>
                          <w:lang w:val="en-US"/>
                        </w:rPr>
                        <w:t>w that.</w:t>
                      </w:r>
                      <w:r w:rsidRPr="003463F7">
                        <w:rPr>
                          <w:rFonts w:ascii="Calibri" w:hAnsi="Calibri"/>
                          <w:color w:val="6A6E6C"/>
                          <w:sz w:val="21"/>
                          <w:szCs w:val="21"/>
                          <w:lang w:val="en-US"/>
                        </w:rPr>
                        <w:t>Try to make them feel comfortable about talking to you, but don't force them to talk if they don't want to. Don't downplay their feelings by saying things like "Don't worry" or "Cheer up." Try not to make judgments or give advice. Instead, let them know you're there to help them find solutions.</w:t>
                      </w:r>
                      <w:r w:rsidRPr="00693D63">
                        <w:rPr>
                          <w:rFonts w:ascii="Calibri" w:hAnsi="Calibri"/>
                          <w:color w:val="6A6E6C"/>
                          <w:sz w:val="21"/>
                          <w:szCs w:val="21"/>
                          <w:lang w:val="en-US"/>
                        </w:rPr>
                        <w:t xml:space="preserve"> </w:t>
                      </w:r>
                    </w:p>
                  </w:txbxContent>
                </v:textbox>
                <w10:wrap type="square"/>
              </v:shape>
            </w:pict>
          </mc:Fallback>
        </mc:AlternateContent>
      </w:r>
      <w:r>
        <w:rPr>
          <w:noProof/>
          <w:lang w:val="en-US" w:eastAsia="en-US"/>
        </w:rPr>
        <mc:AlternateContent>
          <mc:Choice Requires="wps">
            <w:drawing>
              <wp:anchor distT="0" distB="0" distL="114300" distR="114300" simplePos="0" relativeHeight="251632619" behindDoc="0" locked="0" layoutInCell="1" allowOverlap="1" wp14:anchorId="6B10330D" wp14:editId="1E138453">
                <wp:simplePos x="0" y="0"/>
                <wp:positionH relativeFrom="column">
                  <wp:posOffset>2087880</wp:posOffset>
                </wp:positionH>
                <wp:positionV relativeFrom="paragraph">
                  <wp:posOffset>3674745</wp:posOffset>
                </wp:positionV>
                <wp:extent cx="5520690" cy="1590040"/>
                <wp:effectExtent l="0" t="0" r="0" b="10160"/>
                <wp:wrapSquare wrapText="bothSides"/>
                <wp:docPr id="44" name="Text Box 44"/>
                <wp:cNvGraphicFramePr/>
                <a:graphic xmlns:a="http://schemas.openxmlformats.org/drawingml/2006/main">
                  <a:graphicData uri="http://schemas.microsoft.com/office/word/2010/wordprocessingShape">
                    <wps:wsp>
                      <wps:cNvSpPr txBox="1"/>
                      <wps:spPr>
                        <a:xfrm>
                          <a:off x="0" y="0"/>
                          <a:ext cx="5520690" cy="15900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24D0600" w14:textId="77777777" w:rsidR="00AE169C" w:rsidRPr="003463F7" w:rsidRDefault="00AE169C" w:rsidP="00FB2D09">
                            <w:pPr>
                              <w:spacing w:after="80" w:line="276" w:lineRule="auto"/>
                              <w:rPr>
                                <w:rFonts w:ascii="Calibri" w:hAnsi="Calibri"/>
                                <w:b/>
                                <w:bCs/>
                                <w:color w:val="235983"/>
                                <w:sz w:val="24"/>
                                <w:szCs w:val="24"/>
                                <w:lang w:val="en-US"/>
                              </w:rPr>
                            </w:pPr>
                            <w:r w:rsidRPr="003463F7">
                              <w:rPr>
                                <w:rFonts w:ascii="Calibri" w:hAnsi="Calibri"/>
                                <w:b/>
                                <w:bCs/>
                                <w:color w:val="235983"/>
                                <w:sz w:val="24"/>
                                <w:szCs w:val="24"/>
                                <w:lang w:val="en-US"/>
                              </w:rPr>
                              <w:t>Teenagers are ages 12–18.</w:t>
                            </w:r>
                          </w:p>
                          <w:p w14:paraId="2FEBD87C" w14:textId="77777777" w:rsidR="00AE169C" w:rsidRDefault="00AE169C" w:rsidP="00FB2D09">
                            <w:pPr>
                              <w:spacing w:after="180" w:line="276" w:lineRule="auto"/>
                              <w:rPr>
                                <w:rFonts w:ascii="Calibri" w:hAnsi="Calibri"/>
                                <w:color w:val="6A6E6C"/>
                                <w:sz w:val="21"/>
                                <w:szCs w:val="21"/>
                                <w:lang w:val="en-US"/>
                              </w:rPr>
                            </w:pPr>
                            <w:r w:rsidRPr="003463F7">
                              <w:rPr>
                                <w:rFonts w:ascii="Calibri" w:hAnsi="Calibri"/>
                                <w:color w:val="6A6E6C"/>
                                <w:sz w:val="21"/>
                                <w:szCs w:val="21"/>
                                <w:lang w:val="en-US"/>
                              </w:rPr>
                              <w:t>You may not be the first person a teenager will turn to when he or she is upset. Teens are most likely to talk with their peers. Don't take it personally. Be mindful of your own reactions to the event and of the fact that adolescents need the support of calm caregivers. They may also fear that, as an adult, you will discount or underestimate the significance of their feelings. The best you can do is listen, remain open and available, and let them know you're there for them.</w:t>
                            </w:r>
                            <w:r w:rsidRPr="00693D63">
                              <w:rPr>
                                <w:rFonts w:ascii="Calibri" w:hAnsi="Calibri"/>
                                <w:color w:val="6A6E6C"/>
                                <w:sz w:val="21"/>
                                <w:szCs w:val="21"/>
                                <w:lang w:val="en-US"/>
                              </w:rPr>
                              <w:t xml:space="preserve"> </w:t>
                            </w:r>
                          </w:p>
                          <w:p w14:paraId="05DCE684" w14:textId="77777777" w:rsidR="00AE169C" w:rsidRPr="00626C52" w:rsidRDefault="00AE169C" w:rsidP="00FB2D09">
                            <w:pPr>
                              <w:spacing w:after="80"/>
                              <w:rPr>
                                <w:rFonts w:ascii="Calibri" w:hAnsi="Calibri"/>
                                <w:b/>
                                <w:bCs/>
                                <w:color w:val="235983"/>
                                <w:sz w:val="21"/>
                                <w:szCs w:val="21"/>
                                <w:lang w:val="en-US"/>
                              </w:rPr>
                            </w:pPr>
                            <w:r w:rsidRPr="003463F7">
                              <w:rPr>
                                <w:rFonts w:ascii="Calibri" w:hAnsi="Calibri"/>
                                <w:b/>
                                <w:bCs/>
                                <w:color w:val="235983"/>
                                <w:sz w:val="21"/>
                                <w:szCs w:val="21"/>
                                <w:lang w:val="en-US"/>
                              </w:rPr>
                              <w:t>If teenagers see or are hurt by viole</w:t>
                            </w:r>
                            <w:r>
                              <w:rPr>
                                <w:rFonts w:ascii="Calibri" w:hAnsi="Calibri"/>
                                <w:b/>
                                <w:bCs/>
                                <w:color w:val="235983"/>
                                <w:sz w:val="21"/>
                                <w:szCs w:val="21"/>
                                <w:lang w:val="en-US"/>
                              </w:rPr>
                              <w:t>nce, they may do the following: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10330D" id="Text Box 44" o:spid="_x0000_s1070" type="#_x0000_t202" style="position:absolute;margin-left:164.4pt;margin-top:289.35pt;width:434.7pt;height:125.2pt;z-index:2516326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" filled="f" stroked="f">
                <v:textbox>
                  <w:txbxContent>
                    <w:p w14:paraId="124D0600" w14:textId="77777777" w:rsidR="00AE169C" w:rsidRPr="003463F7" w:rsidRDefault="00AE169C" w:rsidP="00FB2D09">
                      <w:pPr>
                        <w:spacing w:after="80" w:line="276" w:lineRule="auto"/>
                        <w:rPr>
                          <w:rFonts w:ascii="Calibri" w:hAnsi="Calibri"/>
                          <w:b/>
                          <w:bCs/>
                          <w:color w:val="235983"/>
                          <w:sz w:val="24"/>
                          <w:szCs w:val="24"/>
                          <w:lang w:val="en-US"/>
                        </w:rPr>
                      </w:pPr>
                      <w:r w:rsidRPr="003463F7">
                        <w:rPr>
                          <w:rFonts w:ascii="Calibri" w:hAnsi="Calibri"/>
                          <w:b/>
                          <w:bCs/>
                          <w:color w:val="235983"/>
                          <w:sz w:val="24"/>
                          <w:szCs w:val="24"/>
                          <w:lang w:val="en-US"/>
                        </w:rPr>
                        <w:t>Teenagers are ages 12–18.</w:t>
                      </w:r>
                    </w:p>
                    <w:p w14:paraId="2FEBD87C" w14:textId="77777777" w:rsidR="00AE169C" w:rsidRDefault="00AE169C" w:rsidP="00FB2D09">
                      <w:pPr>
                        <w:spacing w:after="180" w:line="276" w:lineRule="auto"/>
                        <w:rPr>
                          <w:rFonts w:ascii="Calibri" w:hAnsi="Calibri"/>
                          <w:color w:val="6A6E6C"/>
                          <w:sz w:val="21"/>
                          <w:szCs w:val="21"/>
                          <w:lang w:val="en-US"/>
                        </w:rPr>
                      </w:pPr>
                      <w:r w:rsidRPr="003463F7">
                        <w:rPr>
                          <w:rFonts w:ascii="Calibri" w:hAnsi="Calibri"/>
                          <w:color w:val="6A6E6C"/>
                          <w:sz w:val="21"/>
                          <w:szCs w:val="21"/>
                          <w:lang w:val="en-US"/>
                        </w:rPr>
                        <w:t>You may not be the first person a teenager will turn to when he or she is upset. Teens are most likely to talk with their peers. Don't take it personally. Be mindful of your own reactions to the event and of the fact that adolescents need the support of calm caregivers. They may also fear that, as an adult, you will discount or underestimate the significance of their feelings. The best you can do is listen, remain open and available, and let them know you're there for them.</w:t>
                      </w:r>
                      <w:r w:rsidRPr="00693D63">
                        <w:rPr>
                          <w:rFonts w:ascii="Calibri" w:hAnsi="Calibri"/>
                          <w:color w:val="6A6E6C"/>
                          <w:sz w:val="21"/>
                          <w:szCs w:val="21"/>
                          <w:lang w:val="en-US"/>
                        </w:rPr>
                        <w:t xml:space="preserve"> </w:t>
                      </w:r>
                    </w:p>
                    <w:p w14:paraId="05DCE684" w14:textId="77777777" w:rsidR="00AE169C" w:rsidRPr="00626C52" w:rsidRDefault="00AE169C" w:rsidP="00FB2D09">
                      <w:pPr>
                        <w:spacing w:after="80"/>
                        <w:rPr>
                          <w:rFonts w:ascii="Calibri" w:hAnsi="Calibri"/>
                          <w:b/>
                          <w:bCs/>
                          <w:color w:val="235983"/>
                          <w:sz w:val="21"/>
                          <w:szCs w:val="21"/>
                          <w:lang w:val="en-US"/>
                        </w:rPr>
                      </w:pPr>
                      <w:r w:rsidRPr="003463F7">
                        <w:rPr>
                          <w:rFonts w:ascii="Calibri" w:hAnsi="Calibri"/>
                          <w:b/>
                          <w:bCs/>
                          <w:color w:val="235983"/>
                          <w:sz w:val="21"/>
                          <w:szCs w:val="21"/>
                          <w:lang w:val="en-US"/>
                        </w:rPr>
                        <w:t>If teenagers see or are hurt by viole</w:t>
                      </w:r>
                      <w:r>
                        <w:rPr>
                          <w:rFonts w:ascii="Calibri" w:hAnsi="Calibri"/>
                          <w:b/>
                          <w:bCs/>
                          <w:color w:val="235983"/>
                          <w:sz w:val="21"/>
                          <w:szCs w:val="21"/>
                          <w:lang w:val="en-US"/>
                        </w:rPr>
                        <w:t>nce, they may do the following:</w:t>
                      </w:r>
                    </w:p>
                  </w:txbxContent>
                </v:textbox>
                <w10:wrap type="square"/>
              </v:shape>
            </w:pict>
          </mc:Fallback>
        </mc:AlternateContent>
      </w:r>
      <w:r>
        <w:rPr>
          <w:noProof/>
          <w:lang w:val="en-US" w:eastAsia="en-US"/>
        </w:rPr>
        <mc:AlternateContent>
          <mc:Choice Requires="wps">
            <w:drawing>
              <wp:anchor distT="0" distB="0" distL="114300" distR="114300" simplePos="0" relativeHeight="251636715" behindDoc="0" locked="0" layoutInCell="1" allowOverlap="1" wp14:anchorId="1DF7C79B" wp14:editId="6BEE6798">
                <wp:simplePos x="0" y="0"/>
                <wp:positionH relativeFrom="column">
                  <wp:posOffset>4963160</wp:posOffset>
                </wp:positionH>
                <wp:positionV relativeFrom="paragraph">
                  <wp:posOffset>5321935</wp:posOffset>
                </wp:positionV>
                <wp:extent cx="2514600" cy="3831590"/>
                <wp:effectExtent l="0" t="0" r="0" b="3810"/>
                <wp:wrapSquare wrapText="bothSides"/>
                <wp:docPr id="69" name="Text Box 69"/>
                <wp:cNvGraphicFramePr/>
                <a:graphic xmlns:a="http://schemas.openxmlformats.org/drawingml/2006/main">
                  <a:graphicData uri="http://schemas.microsoft.com/office/word/2010/wordprocessingShape">
                    <wps:wsp>
                      <wps:cNvSpPr txBox="1"/>
                      <wps:spPr>
                        <a:xfrm>
                          <a:off x="0" y="0"/>
                          <a:ext cx="2514600" cy="383159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40"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DF7C79B" id="Text Box 69" o:spid="_x0000_s1071" type="#_x0000_t202" style="position:absolute;margin-left:390.8pt;margin-top:419.05pt;width:198pt;height:301.7pt;z-index:25163671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" filled="f" stroked="f">
                <v:textbox>
                  <w:txbxContent/>
                </v:textbox>
                <w10:wrap type="square"/>
              </v:shape>
            </w:pict>
          </mc:Fallback>
        </mc:AlternateContent>
      </w:r>
      <w:r w:rsidR="00D0145D">
        <w:rPr>
          <w:noProof/>
          <w:lang w:val="en-US" w:eastAsia="en-US"/>
        </w:rPr>
        <mc:AlternateContent>
          <mc:Choice Requires="wps">
            <w:drawing>
              <wp:anchor distT="0" distB="0" distL="114300" distR="114300" simplePos="0" relativeHeight="251634667" behindDoc="0" locked="0" layoutInCell="1" allowOverlap="1" wp14:anchorId="05793C38" wp14:editId="4D3AAD07">
                <wp:simplePos x="0" y="0"/>
                <wp:positionH relativeFrom="column">
                  <wp:posOffset>219710</wp:posOffset>
                </wp:positionH>
                <wp:positionV relativeFrom="paragraph">
                  <wp:posOffset>9468485</wp:posOffset>
                </wp:positionV>
                <wp:extent cx="1671320" cy="303530"/>
                <wp:effectExtent l="0" t="0" r="0" b="1270"/>
                <wp:wrapNone/>
                <wp:docPr id="61" name="Text Box 61"/>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B85AA7" w14:textId="77777777" w:rsidR="00AE169C" w:rsidRPr="00690C67" w:rsidRDefault="00AE169C" w:rsidP="00FB2D09">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summer 2019</w:t>
                            </w:r>
                          </w:p>
                          <w:p w14:paraId="687A8505" w14:textId="77777777" w:rsidR="00AE169C" w:rsidRPr="00690C67" w:rsidRDefault="00AE169C" w:rsidP="00FB2D09">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3F4DEE2D" w14:textId="77777777" w:rsidR="00AE169C" w:rsidRPr="00690C67" w:rsidRDefault="00AE169C" w:rsidP="00FB2D09">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93C38" id="Text Box 61" o:spid="_x0000_s1072" type="#_x0000_t202" style="position:absolute;margin-left:17.3pt;margin-top:745.55pt;width:131.6pt;height:23.9pt;z-index:2516346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" filled="f" stroked="f">
                <v:textbox>
                  <w:txbxContent>
                    <w:p w14:paraId="11B85AA7" w14:textId="77777777" w:rsidR="00AE169C" w:rsidRPr="00690C67" w:rsidRDefault="00AE169C" w:rsidP="00FB2D09">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summer 2019</w:t>
                      </w:r>
                    </w:p>
                    <w:p w14:paraId="687A8505" w14:textId="77777777" w:rsidR="00AE169C" w:rsidRPr="00690C67" w:rsidRDefault="00AE169C" w:rsidP="00FB2D09">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3F4DEE2D" w14:textId="77777777" w:rsidR="00AE169C" w:rsidRPr="00690C67" w:rsidRDefault="00AE169C" w:rsidP="00FB2D09">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r w:rsidR="00FB2D09">
        <w:rPr>
          <w:noProof/>
          <w:lang w:val="en-US" w:eastAsia="en-US"/>
        </w:rPr>
        <mc:AlternateContent>
          <mc:Choice Requires="wps">
            <w:drawing>
              <wp:anchor distT="0" distB="0" distL="114300" distR="114300" simplePos="0" relativeHeight="251635691" behindDoc="0" locked="0" layoutInCell="1" allowOverlap="1" wp14:anchorId="2457257D" wp14:editId="5F0CC8BF">
                <wp:simplePos x="0" y="0"/>
                <wp:positionH relativeFrom="column">
                  <wp:posOffset>7160260</wp:posOffset>
                </wp:positionH>
                <wp:positionV relativeFrom="paragraph">
                  <wp:posOffset>9512300</wp:posOffset>
                </wp:positionV>
                <wp:extent cx="368300" cy="303530"/>
                <wp:effectExtent l="0" t="0" r="0" b="1270"/>
                <wp:wrapNone/>
                <wp:docPr id="64" name="Text Box 64"/>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BB71AA0" w14:textId="77777777" w:rsidR="00AE169C" w:rsidRPr="00690C67" w:rsidRDefault="00AE169C" w:rsidP="00FB2D09">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57257D" id="Text Box 64" o:spid="_x0000_s1073" type="#_x0000_t202" style="position:absolute;margin-left:563.8pt;margin-top:749pt;width:29pt;height:23.9pt;z-index:2516356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" filled="f" stroked="f">
                <v:textbox>
                  <w:txbxContent>
                    <w:p w14:paraId="2BB71AA0" w14:textId="77777777" w:rsidR="00AE169C" w:rsidRPr="00690C67" w:rsidRDefault="00AE169C" w:rsidP="00FB2D09">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7</w:t>
                      </w:r>
                    </w:p>
                  </w:txbxContent>
                </v:textbox>
              </v:shape>
            </w:pict>
          </mc:Fallback>
        </mc:AlternateContent>
      </w:r>
      <w:r w:rsidR="00FB2D09">
        <w:rPr>
          <w:noProof/>
          <w:lang w:val="en-US" w:eastAsia="en-US"/>
        </w:rPr>
        <mc:AlternateContent>
          <mc:Choice Requires="wps">
            <w:drawing>
              <wp:anchor distT="0" distB="0" distL="114300" distR="114300" simplePos="0" relativeHeight="251633643" behindDoc="0" locked="0" layoutInCell="1" allowOverlap="1" wp14:anchorId="34FB638B" wp14:editId="087E341D">
                <wp:simplePos x="0" y="0"/>
                <wp:positionH relativeFrom="column">
                  <wp:posOffset>6045200</wp:posOffset>
                </wp:positionH>
                <wp:positionV relativeFrom="paragraph">
                  <wp:posOffset>9076690</wp:posOffset>
                </wp:positionV>
                <wp:extent cx="1536700" cy="308610"/>
                <wp:effectExtent l="0" t="0" r="0" b="0"/>
                <wp:wrapSquare wrapText="bothSides"/>
                <wp:docPr id="56" name="Text Box 56"/>
                <wp:cNvGraphicFramePr/>
                <a:graphic xmlns:a="http://schemas.openxmlformats.org/drawingml/2006/main">
                  <a:graphicData uri="http://schemas.microsoft.com/office/word/2010/wordprocessingShape">
                    <wps:wsp>
                      <wps:cNvSpPr txBox="1"/>
                      <wps:spPr>
                        <a:xfrm>
                          <a:off x="0" y="0"/>
                          <a:ext cx="1536700" cy="30861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68404CA" w14:textId="77777777" w:rsidR="00AE169C" w:rsidRPr="00B7279C" w:rsidRDefault="00AE169C" w:rsidP="00FB2D09">
                            <w:pPr>
                              <w:jc w:val="right"/>
                              <w:rPr>
                                <w:i/>
                                <w:color w:val="0A52A0"/>
                              </w:rPr>
                            </w:pPr>
                            <w:r w:rsidRPr="00B7279C">
                              <w:rPr>
                                <w:rFonts w:ascii="Calibri" w:hAnsi="Calibri"/>
                                <w:i/>
                                <w:color w:val="0A52A0"/>
                                <w:sz w:val="22"/>
                                <w:szCs w:val="22"/>
                              </w:rPr>
                              <w:t xml:space="preserve">continued on page </w:t>
                            </w:r>
                            <w:r>
                              <w:rPr>
                                <w:rFonts w:ascii="Calibri" w:hAnsi="Calibri"/>
                                <w:i/>
                                <w:color w:val="0A52A0"/>
                                <w:sz w:val="22"/>
                                <w:szCs w:val="22"/>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B638B" id="Text Box 56" o:spid="_x0000_s1074" type="#_x0000_t202" style="position:absolute;margin-left:476pt;margin-top:714.7pt;width:121pt;height:24.3pt;z-index:2516336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" filled="f" stroked="f">
                <v:textbox>
                  <w:txbxContent>
                    <w:p w14:paraId="068404CA" w14:textId="77777777" w:rsidR="00AE169C" w:rsidRPr="00B7279C" w:rsidRDefault="00AE169C" w:rsidP="00FB2D09">
                      <w:pPr>
                        <w:jc w:val="right"/>
                        <w:rPr>
                          <w:i/>
                          <w:color w:val="0A52A0"/>
                        </w:rPr>
                      </w:pPr>
                      <w:r w:rsidRPr="00B7279C">
                        <w:rPr>
                          <w:rFonts w:ascii="Calibri" w:hAnsi="Calibri"/>
                          <w:i/>
                          <w:color w:val="0A52A0"/>
                          <w:sz w:val="22"/>
                          <w:szCs w:val="22"/>
                        </w:rPr>
                        <w:t xml:space="preserve">continued on page </w:t>
                      </w:r>
                      <w:r>
                        <w:rPr>
                          <w:rFonts w:ascii="Calibri" w:hAnsi="Calibri"/>
                          <w:i/>
                          <w:color w:val="0A52A0"/>
                          <w:sz w:val="22"/>
                          <w:szCs w:val="22"/>
                        </w:rPr>
                        <w:t>8</w:t>
                      </w:r>
                    </w:p>
                  </w:txbxContent>
                </v:textbox>
                <w10:wrap type="square"/>
              </v:shape>
            </w:pict>
          </mc:Fallback>
        </mc:AlternateContent>
      </w:r>
      <w:r w:rsidR="00FB2D09" w:rsidRPr="00F97FA3">
        <w:rPr>
          <w:noProof/>
          <w:lang w:val="en-US" w:eastAsia="en-US"/>
        </w:rPr>
        <mc:AlternateContent>
          <mc:Choice Requires="wps">
            <w:drawing>
              <wp:anchor distT="0" distB="0" distL="114300" distR="114300" simplePos="0" relativeHeight="251630571" behindDoc="0" locked="0" layoutInCell="1" allowOverlap="1" wp14:anchorId="21C7DB24" wp14:editId="46C4D8F3">
                <wp:simplePos x="0" y="0"/>
                <wp:positionH relativeFrom="column">
                  <wp:posOffset>4037965</wp:posOffset>
                </wp:positionH>
                <wp:positionV relativeFrom="paragraph">
                  <wp:posOffset>2141855</wp:posOffset>
                </wp:positionV>
                <wp:extent cx="3227705" cy="1262380"/>
                <wp:effectExtent l="0" t="0" r="0" b="7620"/>
                <wp:wrapSquare wrapText="bothSides"/>
                <wp:docPr id="27" name="Text Box 27"/>
                <wp:cNvGraphicFramePr/>
                <a:graphic xmlns:a="http://schemas.openxmlformats.org/drawingml/2006/main">
                  <a:graphicData uri="http://schemas.microsoft.com/office/word/2010/wordprocessingShape">
                    <wps:wsp>
                      <wps:cNvSpPr txBox="1"/>
                      <wps:spPr>
                        <a:xfrm>
                          <a:off x="0" y="0"/>
                          <a:ext cx="3227705" cy="12623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64A543" w14:textId="77777777" w:rsidR="00AE169C" w:rsidRPr="003463F7" w:rsidRDefault="00AE169C" w:rsidP="00FB2D09">
                            <w:pPr>
                              <w:spacing w:line="216" w:lineRule="auto"/>
                              <w:rPr>
                                <w:color w:val="FFFFFF" w:themeColor="background1"/>
                                <w:sz w:val="56"/>
                                <w:szCs w:val="86"/>
                              </w:rPr>
                            </w:pPr>
                            <w:r w:rsidRPr="003463F7">
                              <w:rPr>
                                <w:bCs/>
                                <w:color w:val="FFFFFF" w:themeColor="background1"/>
                                <w:sz w:val="56"/>
                                <w:szCs w:val="86"/>
                                <w:lang w:val="en-US"/>
                              </w:rPr>
                              <w:t>Talking with Teenagers About Violence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7DB24" id="Text Box 27" o:spid="_x0000_s1075" type="#_x0000_t202" style="position:absolute;margin-left:317.95pt;margin-top:168.65pt;width:254.15pt;height:99.4pt;z-index:2516305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" filled="f" stroked="f">
                <v:textbox>
                  <w:txbxContent>
                    <w:p w14:paraId="2764A543" w14:textId="77777777" w:rsidR="00AE169C" w:rsidRPr="003463F7" w:rsidRDefault="00AE169C" w:rsidP="00FB2D09">
                      <w:pPr>
                        <w:spacing w:line="216" w:lineRule="auto"/>
                        <w:rPr>
                          <w:color w:val="FFFFFF" w:themeColor="background1"/>
                          <w:sz w:val="56"/>
                          <w:szCs w:val="86"/>
                        </w:rPr>
                      </w:pPr>
                      <w:r w:rsidRPr="003463F7">
                        <w:rPr>
                          <w:bCs/>
                          <w:color w:val="FFFFFF" w:themeColor="background1"/>
                          <w:sz w:val="56"/>
                          <w:szCs w:val="86"/>
                          <w:lang w:val="en-US"/>
                        </w:rPr>
                        <w:t>Talking with Teenagers About Violence</w:t>
                      </w:r>
                    </w:p>
                  </w:txbxContent>
                </v:textbox>
                <w10:wrap type="square"/>
              </v:shape>
            </w:pict>
          </mc:Fallback>
        </mc:AlternateContent>
      </w:r>
      <w:r w:rsidR="00FB2D09">
        <w:rPr>
          <w:noProof/>
          <w:lang w:val="en-US" w:eastAsia="en-US"/>
        </w:rPr>
        <w:drawing>
          <wp:anchor distT="0" distB="0" distL="114300" distR="114300" simplePos="0" relativeHeight="251629547" behindDoc="1" locked="0" layoutInCell="1" allowOverlap="1" wp14:anchorId="5580CA69" wp14:editId="105DBEC0">
            <wp:simplePos x="0" y="0"/>
            <wp:positionH relativeFrom="column">
              <wp:posOffset>-10886</wp:posOffset>
            </wp:positionH>
            <wp:positionV relativeFrom="paragraph">
              <wp:posOffset>-10886</wp:posOffset>
            </wp:positionV>
            <wp:extent cx="7772400" cy="100584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ring-7.jpg"/>
                    <pic:cNvPicPr/>
                  </pic:nvPicPr>
                  <pic:blipFill>
                    <a:blip r:embed="rId15">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6EE7E540" w14:textId="5228881E" w:rsidR="00FB2D09" w:rsidRDefault="00D0145D" w:rsidP="007254B7">
      <w:pPr>
        <w:sectPr w:rsidR="00FB2D09" w:rsidSect="007F439E">
          <w:pgSz w:w="12240" w:h="15840"/>
          <w:pgMar w:top="0" w:right="0" w:bottom="0" w:left="0" w:header="708" w:footer="708" w:gutter="0"/>
          <w:cols w:space="708"/>
          <w:docGrid w:linePitch="360"/>
        </w:sectPr>
      </w:pPr>
      <w:r>
        <w:rPr>
          <w:noProof/>
          <w:lang w:val="en-US" w:eastAsia="en-US"/>
        </w:rPr>
        <w:lastRenderedPageBreak/>
        <mc:AlternateContent>
          <mc:Choice Requires="wps">
            <w:drawing>
              <wp:anchor distT="0" distB="0" distL="114300" distR="114300" simplePos="0" relativeHeight="251795456" behindDoc="0" locked="0" layoutInCell="1" allowOverlap="1" wp14:anchorId="77E3B484" wp14:editId="2CFFACD8">
                <wp:simplePos x="0" y="0"/>
                <wp:positionH relativeFrom="column">
                  <wp:posOffset>3839210</wp:posOffset>
                </wp:positionH>
                <wp:positionV relativeFrom="paragraph">
                  <wp:posOffset>8461375</wp:posOffset>
                </wp:positionV>
                <wp:extent cx="3595370" cy="976539"/>
                <wp:effectExtent l="0" t="0" r="0" b="0"/>
                <wp:wrapSquare wrapText="bothSides"/>
                <wp:docPr id="80" name="Text Box 80"/>
                <wp:cNvGraphicFramePr/>
                <a:graphic xmlns:a="http://schemas.openxmlformats.org/drawingml/2006/main">
                  <a:graphicData uri="http://schemas.microsoft.com/office/word/2010/wordprocessingShape">
                    <wps:wsp>
                      <wps:cNvSpPr txBox="1"/>
                      <wps:spPr>
                        <a:xfrm>
                          <a:off x="0" y="0"/>
                          <a:ext cx="3595370" cy="976539"/>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6E76F2E6" w14:textId="69794DCE" w:rsidR="00AE169C" w:rsidRPr="00D0145D" w:rsidRDefault="00AE169C" w:rsidP="00D0145D">
                            <w:pPr>
                              <w:spacing w:before="20" w:after="100"/>
                              <w:rPr>
                                <w:rFonts w:ascii="Calibri" w:hAnsi="Calibri"/>
                                <w:bCs/>
                                <w:color w:val="474847"/>
                                <w:sz w:val="18"/>
                                <w:szCs w:val="18"/>
                                <w:lang w:val="en-US"/>
                              </w:rPr>
                            </w:pPr>
                            <w:r>
                              <w:rPr>
                                <w:rFonts w:ascii="Calibri" w:hAnsi="Calibri"/>
                                <w:bCs/>
                                <w:color w:val="474847"/>
                                <w:sz w:val="18"/>
                                <w:szCs w:val="18"/>
                                <w:lang w:val="en-US"/>
                              </w:rPr>
                              <w:t>___________________________________________________________</w:t>
                            </w:r>
                            <w:r>
                              <w:rPr>
                                <w:rFonts w:ascii="Calibri" w:hAnsi="Calibri"/>
                                <w:bCs/>
                                <w:color w:val="474847"/>
                                <w:sz w:val="18"/>
                                <w:szCs w:val="18"/>
                                <w:lang w:val="en-US"/>
                              </w:rPr>
                              <w:br/>
                            </w:r>
                            <w:r w:rsidRPr="00D0145D">
                              <w:rPr>
                                <w:rFonts w:ascii="Calibri" w:hAnsi="Calibri"/>
                                <w:bCs/>
                                <w:color w:val="474847"/>
                                <w:sz w:val="18"/>
                                <w:szCs w:val="18"/>
                                <w:lang w:val="en-US"/>
                              </w:rPr>
                              <w:t>U.S. Department of Justice (DOJ), Office of Justice Programs (OJP), Office of Juvenile Justice and Delinquency Prevention (OJJDP). (n.d.). Teenagers, ages 12–18. In </w:t>
                            </w:r>
                            <w:r w:rsidRPr="00D0145D">
                              <w:rPr>
                                <w:rFonts w:ascii="Calibri" w:hAnsi="Calibri"/>
                                <w:bCs/>
                                <w:i/>
                                <w:iCs/>
                                <w:color w:val="474847"/>
                                <w:sz w:val="18"/>
                                <w:szCs w:val="18"/>
                                <w:lang w:val="en-US"/>
                              </w:rPr>
                              <w:t>Healing the invisible wounds: Children's exposure to violence</w:t>
                            </w:r>
                            <w:r w:rsidRPr="00D0145D">
                              <w:rPr>
                                <w:rFonts w:ascii="Calibri" w:hAnsi="Calibri"/>
                                <w:bCs/>
                                <w:color w:val="474847"/>
                                <w:sz w:val="18"/>
                                <w:szCs w:val="18"/>
                                <w:lang w:val="en-US"/>
                              </w:rPr>
                              <w:t> (pp. 19–22). Retrieved April 16, 2019, from https://www.ojjdp.gov/</w:t>
                            </w:r>
                          </w:p>
                          <w:p w14:paraId="1BF5760B" w14:textId="7FFB8053" w:rsidR="00AE169C" w:rsidRPr="00F53892" w:rsidRDefault="00AE169C" w:rsidP="00D0145D">
                            <w:pPr>
                              <w:spacing w:before="20" w:after="100"/>
                              <w:rPr>
                                <w:rFonts w:ascii="Calibri" w:hAnsi="Calibri"/>
                                <w:bCs/>
                                <w:color w:val="474847"/>
                                <w:sz w:val="18"/>
                                <w:szCs w:val="1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E3B484" id="Text Box 80" o:spid="_x0000_s1076" type="#_x0000_t202" style="position:absolute;margin-left:302.3pt;margin-top:666.25pt;width:283.1pt;height:76.9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" filled="f" stroked="f">
                <v:textbox>
                  <w:txbxContent>
                    <w:p w14:paraId="6E76F2E6" w14:textId="69794DCE" w:rsidR="00AE169C" w:rsidRPr="00D0145D" w:rsidRDefault="00AE169C" w:rsidP="00D0145D">
                      <w:pPr>
                        <w:spacing w:before="20" w:after="100"/>
                        <w:rPr>
                          <w:rFonts w:ascii="Calibri" w:hAnsi="Calibri"/>
                          <w:bCs/>
                          <w:color w:val="474847"/>
                          <w:sz w:val="18"/>
                          <w:szCs w:val="18"/>
                          <w:lang w:val="en-US"/>
                        </w:rPr>
                      </w:pPr>
                      <w:r>
                        <w:rPr>
                          <w:rFonts w:ascii="Calibri" w:hAnsi="Calibri"/>
                          <w:bCs/>
                          <w:color w:val="474847"/>
                          <w:sz w:val="18"/>
                          <w:szCs w:val="18"/>
                          <w:lang w:val="en-US"/>
                        </w:rPr>
                        <w:t>___________________________________________________________</w:t>
                      </w:r>
                      <w:r>
                        <w:rPr>
                          <w:rFonts w:ascii="Calibri" w:hAnsi="Calibri"/>
                          <w:bCs/>
                          <w:color w:val="474847"/>
                          <w:sz w:val="18"/>
                          <w:szCs w:val="18"/>
                          <w:lang w:val="en-US"/>
                        </w:rPr>
                        <w:br/>
                      </w:r>
                      <w:r w:rsidRPr="00D0145D">
                        <w:rPr>
                          <w:rFonts w:ascii="Calibri" w:hAnsi="Calibri"/>
                          <w:bCs/>
                          <w:color w:val="474847"/>
                          <w:sz w:val="18"/>
                          <w:szCs w:val="18"/>
                          <w:lang w:val="en-US"/>
                        </w:rPr>
                        <w:t>U.S. Department of Justice (DOJ), Office of Justice Programs (OJP), Office of Juvenile Justice and Delinquency Prevention (OJJDP). (n.d.). Teenagers, ages 12–18. In </w:t>
                      </w:r>
                      <w:r w:rsidRPr="00D0145D">
                        <w:rPr>
                          <w:rFonts w:ascii="Calibri" w:hAnsi="Calibri"/>
                          <w:bCs/>
                          <w:i/>
                          <w:iCs/>
                          <w:color w:val="474847"/>
                          <w:sz w:val="18"/>
                          <w:szCs w:val="18"/>
                          <w:lang w:val="en-US"/>
                        </w:rPr>
                        <w:t>Healing the invisible wounds: Children's exposure to violence</w:t>
                      </w:r>
                      <w:r w:rsidRPr="00D0145D">
                        <w:rPr>
                          <w:rFonts w:ascii="Calibri" w:hAnsi="Calibri"/>
                          <w:bCs/>
                          <w:color w:val="474847"/>
                          <w:sz w:val="18"/>
                          <w:szCs w:val="18"/>
                          <w:lang w:val="en-US"/>
                        </w:rPr>
                        <w:t> (pp. 19–22). Retrieved April 16, 2019, from https://www.ojjdp.gov/</w:t>
                      </w:r>
                    </w:p>
                    <w:p w14:paraId="1BF5760B" w14:textId="7FFB8053" w:rsidR="00AE169C" w:rsidRPr="00F53892" w:rsidRDefault="00AE169C" w:rsidP="00D0145D">
                      <w:pPr>
                        <w:spacing w:before="20" w:after="100"/>
                        <w:rPr>
                          <w:rFonts w:ascii="Calibri" w:hAnsi="Calibri"/>
                          <w:bCs/>
                          <w:color w:val="474847"/>
                          <w:sz w:val="18"/>
                          <w:szCs w:val="18"/>
                          <w:lang w:val="en-US"/>
                        </w:rPr>
                      </w:pPr>
                    </w:p>
                  </w:txbxContent>
                </v:textbox>
                <w10:wrap type="square"/>
              </v:shape>
            </w:pict>
          </mc:Fallback>
        </mc:AlternateContent>
      </w:r>
      <w:r>
        <w:rPr>
          <w:noProof/>
          <w:lang w:val="en-US" w:eastAsia="en-US"/>
        </w:rPr>
        <mc:AlternateContent>
          <mc:Choice Requires="wps">
            <w:drawing>
              <wp:anchor distT="0" distB="0" distL="114300" distR="114300" simplePos="0" relativeHeight="251790336" behindDoc="0" locked="0" layoutInCell="1" allowOverlap="1" wp14:anchorId="2B90504B" wp14:editId="3D06FB39">
                <wp:simplePos x="0" y="0"/>
                <wp:positionH relativeFrom="column">
                  <wp:posOffset>3842385</wp:posOffset>
                </wp:positionH>
                <wp:positionV relativeFrom="paragraph">
                  <wp:posOffset>2394585</wp:posOffset>
                </wp:positionV>
                <wp:extent cx="3592195" cy="5932805"/>
                <wp:effectExtent l="0" t="0" r="0" b="10795"/>
                <wp:wrapSquare wrapText="bothSides"/>
                <wp:docPr id="77" name="Text Box 77"/>
                <wp:cNvGraphicFramePr/>
                <a:graphic xmlns:a="http://schemas.openxmlformats.org/drawingml/2006/main">
                  <a:graphicData uri="http://schemas.microsoft.com/office/word/2010/wordprocessingShape">
                    <wps:wsp>
                      <wps:cNvSpPr txBox="1"/>
                      <wps:spPr>
                        <a:xfrm>
                          <a:off x="0" y="0"/>
                          <a:ext cx="3592195" cy="593280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4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0504B" id="Text Box 77" o:spid="_x0000_s1077" type="#_x0000_t202" style="position:absolute;margin-left:302.55pt;margin-top:188.55pt;width:282.85pt;height:467.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" filled="f" stroked="f">
                <v:textbox>
                  <w:txbxContent/>
                </v:textbox>
                <w10:wrap type="square"/>
              </v:shape>
            </w:pict>
          </mc:Fallback>
        </mc:AlternateContent>
      </w:r>
      <w:r>
        <w:rPr>
          <w:noProof/>
          <w:lang w:val="en-US" w:eastAsia="en-US"/>
        </w:rPr>
        <mc:AlternateContent>
          <mc:Choice Requires="wps">
            <w:drawing>
              <wp:anchor distT="0" distB="0" distL="114300" distR="114300" simplePos="0" relativeHeight="251793408" behindDoc="0" locked="0" layoutInCell="1" allowOverlap="1" wp14:anchorId="58882130" wp14:editId="1D2192F5">
                <wp:simplePos x="0" y="0"/>
                <wp:positionH relativeFrom="column">
                  <wp:posOffset>7181850</wp:posOffset>
                </wp:positionH>
                <wp:positionV relativeFrom="paragraph">
                  <wp:posOffset>9501233</wp:posOffset>
                </wp:positionV>
                <wp:extent cx="368300" cy="303530"/>
                <wp:effectExtent l="0" t="0" r="0" b="1270"/>
                <wp:wrapNone/>
                <wp:docPr id="79" name="Text Box 79"/>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620A7E" w14:textId="6A362A5C" w:rsidR="00AE169C" w:rsidRPr="00690C67" w:rsidRDefault="00AE169C" w:rsidP="00D0145D">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82130" id="Text Box 79" o:spid="_x0000_s1078" type="#_x0000_t202" style="position:absolute;margin-left:565.5pt;margin-top:748.15pt;width:29pt;height:23.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" filled="f" stroked="f">
                <v:textbox>
                  <w:txbxContent>
                    <w:p w14:paraId="77620A7E" w14:textId="6A362A5C" w:rsidR="00AE169C" w:rsidRPr="00690C67" w:rsidRDefault="00AE169C" w:rsidP="00D0145D">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8</w:t>
                      </w:r>
                    </w:p>
                  </w:txbxContent>
                </v:textbox>
              </v:shape>
            </w:pict>
          </mc:Fallback>
        </mc:AlternateContent>
      </w:r>
      <w:r>
        <w:rPr>
          <w:noProof/>
          <w:lang w:val="en-US" w:eastAsia="en-US"/>
        </w:rPr>
        <mc:AlternateContent>
          <mc:Choice Requires="wps">
            <w:drawing>
              <wp:anchor distT="0" distB="0" distL="114300" distR="114300" simplePos="0" relativeHeight="251792384" behindDoc="0" locked="0" layoutInCell="1" allowOverlap="1" wp14:anchorId="7B1D7671" wp14:editId="4B5AB744">
                <wp:simplePos x="0" y="0"/>
                <wp:positionH relativeFrom="column">
                  <wp:posOffset>241300</wp:posOffset>
                </wp:positionH>
                <wp:positionV relativeFrom="paragraph">
                  <wp:posOffset>9490075</wp:posOffset>
                </wp:positionV>
                <wp:extent cx="1671320" cy="303530"/>
                <wp:effectExtent l="0" t="0" r="0" b="1270"/>
                <wp:wrapNone/>
                <wp:docPr id="78" name="Text Box 78"/>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94FC562" w14:textId="77777777" w:rsidR="00AE169C" w:rsidRPr="00690C67" w:rsidRDefault="00AE169C" w:rsidP="00D0145D">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summer 2019</w:t>
                            </w:r>
                          </w:p>
                          <w:p w14:paraId="04542DB3" w14:textId="77777777" w:rsidR="00AE169C" w:rsidRPr="00690C67" w:rsidRDefault="00AE169C" w:rsidP="00D0145D">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2C69F17D" w14:textId="77777777" w:rsidR="00AE169C" w:rsidRPr="00690C67" w:rsidRDefault="00AE169C" w:rsidP="00D0145D">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D7671" id="Text Box 78" o:spid="_x0000_s1079" type="#_x0000_t202" style="position:absolute;margin-left:19pt;margin-top:747.25pt;width:131.6pt;height:23.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" filled="f" stroked="f">
                <v:textbox>
                  <w:txbxContent>
                    <w:p w14:paraId="794FC562" w14:textId="77777777" w:rsidR="00AE169C" w:rsidRPr="00690C67" w:rsidRDefault="00AE169C" w:rsidP="00D0145D">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summer 2019</w:t>
                      </w:r>
                    </w:p>
                    <w:p w14:paraId="04542DB3" w14:textId="77777777" w:rsidR="00AE169C" w:rsidRPr="00690C67" w:rsidRDefault="00AE169C" w:rsidP="00D0145D">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2C69F17D" w14:textId="77777777" w:rsidR="00AE169C" w:rsidRPr="00690C67" w:rsidRDefault="00AE169C" w:rsidP="00D0145D">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r>
        <w:rPr>
          <w:noProof/>
          <w:lang w:val="en-US" w:eastAsia="en-US"/>
        </w:rPr>
        <mc:AlternateContent>
          <mc:Choice Requires="wps">
            <w:drawing>
              <wp:anchor distT="0" distB="0" distL="114300" distR="114300" simplePos="0" relativeHeight="251789312" behindDoc="0" locked="0" layoutInCell="1" allowOverlap="1" wp14:anchorId="13319279" wp14:editId="17C7C550">
                <wp:simplePos x="0" y="0"/>
                <wp:positionH relativeFrom="column">
                  <wp:posOffset>388620</wp:posOffset>
                </wp:positionH>
                <wp:positionV relativeFrom="paragraph">
                  <wp:posOffset>2366645</wp:posOffset>
                </wp:positionV>
                <wp:extent cx="3399609" cy="7048500"/>
                <wp:effectExtent l="0" t="0" r="0" b="12700"/>
                <wp:wrapSquare wrapText="bothSides"/>
                <wp:docPr id="75" name="Text Box 75"/>
                <wp:cNvGraphicFramePr/>
                <a:graphic xmlns:a="http://schemas.openxmlformats.org/drawingml/2006/main">
                  <a:graphicData uri="http://schemas.microsoft.com/office/word/2010/wordprocessingShape">
                    <wps:wsp>
                      <wps:cNvSpPr txBox="1"/>
                      <wps:spPr>
                        <a:xfrm>
                          <a:off x="0" y="0"/>
                          <a:ext cx="3399609" cy="7048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47">
                        <w:txbxContent>
                          <w:p w14:paraId="56481CB7" w14:textId="77777777" w:rsidR="00AE169C" w:rsidRPr="006442F4" w:rsidRDefault="00AE169C" w:rsidP="00D0145D">
                            <w:pPr>
                              <w:spacing w:after="80"/>
                              <w:rPr>
                                <w:rFonts w:ascii="Calibri" w:hAnsi="Calibri"/>
                                <w:b/>
                                <w:bCs/>
                                <w:color w:val="235983"/>
                                <w:sz w:val="21"/>
                                <w:szCs w:val="21"/>
                                <w:lang w:val="en-US"/>
                              </w:rPr>
                            </w:pPr>
                            <w:r w:rsidRPr="006442F4">
                              <w:rPr>
                                <w:rFonts w:ascii="Calibri" w:hAnsi="Calibri"/>
                                <w:b/>
                                <w:bCs/>
                                <w:color w:val="235983"/>
                                <w:sz w:val="21"/>
                                <w:szCs w:val="21"/>
                                <w:lang w:val="en-US"/>
                              </w:rPr>
                              <w:t>Here are some things teenagers might do if you try to talk to them about violence:</w:t>
                            </w:r>
                          </w:p>
                          <w:p w14:paraId="278283B4" w14:textId="77777777" w:rsidR="00AE169C" w:rsidRPr="00D0145D" w:rsidRDefault="00AE169C" w:rsidP="00D0145D">
                            <w:pPr>
                              <w:numPr>
                                <w:ilvl w:val="0"/>
                                <w:numId w:val="14"/>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Ignore you</w:t>
                            </w:r>
                          </w:p>
                          <w:p w14:paraId="55036775" w14:textId="77777777" w:rsidR="00AE169C" w:rsidRPr="00D0145D" w:rsidRDefault="00AE169C" w:rsidP="00D0145D">
                            <w:pPr>
                              <w:numPr>
                                <w:ilvl w:val="0"/>
                                <w:numId w:val="14"/>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Change the subject ("I'm hungry")</w:t>
                            </w:r>
                          </w:p>
                          <w:p w14:paraId="7EA4CFE3" w14:textId="77777777" w:rsidR="00AE169C" w:rsidRPr="00D0145D" w:rsidRDefault="00AE169C" w:rsidP="00D0145D">
                            <w:pPr>
                              <w:numPr>
                                <w:ilvl w:val="0"/>
                                <w:numId w:val="14"/>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Blame others for the violence (for instance, by saying, "If you were nicer to him, he wouldn't hit you" or "You should have done what he said" or "Those kids were just asking for trouble")</w:t>
                            </w:r>
                          </w:p>
                          <w:p w14:paraId="13C8363F" w14:textId="77777777" w:rsidR="00AE169C" w:rsidRPr="00D0145D" w:rsidRDefault="00AE169C" w:rsidP="00D0145D">
                            <w:pPr>
                              <w:numPr>
                                <w:ilvl w:val="0"/>
                                <w:numId w:val="14"/>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Run to his or her room and slam the door</w:t>
                            </w:r>
                          </w:p>
                          <w:p w14:paraId="02D5CF41" w14:textId="77777777" w:rsidR="00AE169C" w:rsidRPr="00D0145D" w:rsidRDefault="00AE169C" w:rsidP="00D0145D">
                            <w:pPr>
                              <w:numPr>
                                <w:ilvl w:val="0"/>
                                <w:numId w:val="14"/>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Say, "Don't worry," and try to cheer you up</w:t>
                            </w:r>
                          </w:p>
                          <w:p w14:paraId="5F7CA536" w14:textId="77777777" w:rsidR="00AE169C" w:rsidRPr="00D0145D" w:rsidRDefault="00AE169C" w:rsidP="00D0145D">
                            <w:pPr>
                              <w:numPr>
                                <w:ilvl w:val="0"/>
                                <w:numId w:val="14"/>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Try to hit you</w:t>
                            </w:r>
                          </w:p>
                          <w:p w14:paraId="4BDAF617" w14:textId="77777777" w:rsidR="00AE169C" w:rsidRPr="00D0145D" w:rsidRDefault="00AE169C" w:rsidP="00D0145D">
                            <w:pPr>
                              <w:numPr>
                                <w:ilvl w:val="0"/>
                                <w:numId w:val="14"/>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Listen quietly without saying anything</w:t>
                            </w:r>
                          </w:p>
                          <w:p w14:paraId="2A1FA94C" w14:textId="77777777" w:rsidR="00AE169C" w:rsidRPr="00D0145D" w:rsidRDefault="00AE169C" w:rsidP="00D0145D">
                            <w:pPr>
                              <w:numPr>
                                <w:ilvl w:val="0"/>
                                <w:numId w:val="14"/>
                              </w:numPr>
                              <w:spacing w:after="80"/>
                              <w:ind w:left="227" w:hanging="227"/>
                              <w:rPr>
                                <w:rFonts w:ascii="Calibri" w:hAnsi="Calibri"/>
                                <w:color w:val="6A6E6C"/>
                                <w:sz w:val="21"/>
                                <w:szCs w:val="21"/>
                                <w:lang w:val="en-US"/>
                              </w:rPr>
                            </w:pPr>
                            <w:r w:rsidRPr="00D0145D">
                              <w:rPr>
                                <w:rFonts w:ascii="Calibri" w:hAnsi="Calibri"/>
                                <w:color w:val="6A6E6C"/>
                                <w:sz w:val="21"/>
                                <w:szCs w:val="21"/>
                                <w:lang w:val="en-US"/>
                              </w:rPr>
                              <w:t>Say, "Whatever"</w:t>
                            </w:r>
                          </w:p>
                          <w:p w14:paraId="1BAE9364" w14:textId="77777777" w:rsidR="00AE169C" w:rsidRPr="00D0145D" w:rsidRDefault="00AE169C" w:rsidP="00D0145D">
                            <w:pPr>
                              <w:spacing w:after="80"/>
                              <w:rPr>
                                <w:rFonts w:ascii="Calibri" w:hAnsi="Calibri"/>
                                <w:color w:val="6A6E6C"/>
                                <w:sz w:val="21"/>
                                <w:szCs w:val="21"/>
                                <w:lang w:val="en-US"/>
                              </w:rPr>
                            </w:pPr>
                            <w:r w:rsidRPr="00D0145D">
                              <w:rPr>
                                <w:rFonts w:ascii="Calibri" w:hAnsi="Calibri"/>
                                <w:color w:val="6A6E6C"/>
                                <w:sz w:val="21"/>
                                <w:szCs w:val="21"/>
                                <w:lang w:val="en-US"/>
                              </w:rPr>
                              <w:t>Don't take any of these responses personally. Try some of the strategies listed below. Remember that healing takes time, and teens need you to be patient.</w:t>
                            </w:r>
                          </w:p>
                          <w:p w14:paraId="13592172" w14:textId="77777777" w:rsidR="00AE169C" w:rsidRPr="006442F4" w:rsidRDefault="00AE169C" w:rsidP="00D0145D">
                            <w:pPr>
                              <w:spacing w:after="80"/>
                              <w:rPr>
                                <w:rFonts w:ascii="Calibri" w:hAnsi="Calibri"/>
                                <w:b/>
                                <w:bCs/>
                                <w:color w:val="235983"/>
                                <w:sz w:val="21"/>
                                <w:szCs w:val="21"/>
                                <w:lang w:val="en-US"/>
                              </w:rPr>
                            </w:pPr>
                            <w:r w:rsidRPr="006442F4">
                              <w:rPr>
                                <w:rFonts w:ascii="Calibri" w:hAnsi="Calibri"/>
                                <w:b/>
                                <w:bCs/>
                                <w:color w:val="235983"/>
                                <w:sz w:val="21"/>
                                <w:szCs w:val="21"/>
                                <w:lang w:val="en-US"/>
                              </w:rPr>
                              <w:t>Here are some ways you can help teenagers express what they're thinking and feeling:</w:t>
                            </w:r>
                          </w:p>
                          <w:p w14:paraId="5D64DC24" w14:textId="77777777" w:rsidR="00AE169C" w:rsidRPr="00D0145D" w:rsidRDefault="00AE169C" w:rsidP="00D0145D">
                            <w:pPr>
                              <w:numPr>
                                <w:ilvl w:val="0"/>
                                <w:numId w:val="15"/>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Reach out to teens by asking, in private, "What's wrong?" Use conversation openings such as "You haven't seemed yourself lately," "You seem kind of down," or "Is something bothering you?"</w:t>
                            </w:r>
                          </w:p>
                          <w:p w14:paraId="015E4718" w14:textId="77777777" w:rsidR="00AE169C" w:rsidRPr="00D0145D" w:rsidRDefault="00AE169C" w:rsidP="00D0145D">
                            <w:pPr>
                              <w:numPr>
                                <w:ilvl w:val="0"/>
                                <w:numId w:val="15"/>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Encourage teens to talk about their feelings and tell their side of the story.</w:t>
                            </w:r>
                          </w:p>
                          <w:p w14:paraId="18DA1A6B" w14:textId="77777777" w:rsidR="00AE169C" w:rsidRPr="00D0145D" w:rsidRDefault="00AE169C" w:rsidP="00D0145D">
                            <w:pPr>
                              <w:numPr>
                                <w:ilvl w:val="0"/>
                                <w:numId w:val="15"/>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Expect some difficult behavior, but don't let teens break the rules out of sympathy.</w:t>
                            </w:r>
                          </w:p>
                          <w:p w14:paraId="02344548" w14:textId="77777777" w:rsidR="00AE169C" w:rsidRPr="00D0145D" w:rsidRDefault="00AE169C" w:rsidP="00D0145D">
                            <w:pPr>
                              <w:numPr>
                                <w:ilvl w:val="0"/>
                                <w:numId w:val="15"/>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Respond calmly to what teens have to say.</w:t>
                            </w:r>
                          </w:p>
                          <w:p w14:paraId="2A5281EF" w14:textId="77777777" w:rsidR="00AE169C" w:rsidRPr="00D0145D" w:rsidRDefault="00AE169C" w:rsidP="00D0145D">
                            <w:pPr>
                              <w:numPr>
                                <w:ilvl w:val="0"/>
                                <w:numId w:val="15"/>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Don't judge.</w:t>
                            </w:r>
                          </w:p>
                          <w:p w14:paraId="3A4F7472" w14:textId="77777777" w:rsidR="00AE169C" w:rsidRPr="00D0145D" w:rsidRDefault="00AE169C" w:rsidP="00D0145D">
                            <w:pPr>
                              <w:numPr>
                                <w:ilvl w:val="0"/>
                                <w:numId w:val="15"/>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Keep anniversary reactions in mind. For example, a teen may feel upset on the date the violence occurred, even years after the event.</w:t>
                            </w:r>
                          </w:p>
                          <w:p w14:paraId="15331E9C" w14:textId="77777777" w:rsidR="00AE169C" w:rsidRPr="00D0145D" w:rsidRDefault="00AE169C" w:rsidP="00D0145D">
                            <w:pPr>
                              <w:numPr>
                                <w:ilvl w:val="0"/>
                                <w:numId w:val="15"/>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Show you understand by repeating in your own words what they said or felt. Let them know that the feelings are normal. For example, "It sounds like you really hated Dad when he was hitting you."</w:t>
                            </w:r>
                          </w:p>
                          <w:p w14:paraId="6529F2BA" w14:textId="77777777" w:rsidR="00AE169C" w:rsidRPr="00D0145D" w:rsidRDefault="00AE169C" w:rsidP="00D0145D">
                            <w:pPr>
                              <w:numPr>
                                <w:ilvl w:val="0"/>
                                <w:numId w:val="15"/>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Help them identify and label their feelings. For example, "I can understand why this made you angry."</w:t>
                            </w:r>
                          </w:p>
                          <w:p w14:paraId="1551C248" w14:textId="77777777" w:rsidR="00AE169C" w:rsidRPr="00D0145D" w:rsidRDefault="00AE169C" w:rsidP="00D0145D">
                            <w:pPr>
                              <w:numPr>
                                <w:ilvl w:val="0"/>
                                <w:numId w:val="15"/>
                              </w:numPr>
                              <w:spacing w:after="80"/>
                              <w:ind w:left="227" w:hanging="227"/>
                              <w:rPr>
                                <w:rFonts w:ascii="Calibri" w:hAnsi="Calibri"/>
                                <w:color w:val="6A6E6C"/>
                                <w:sz w:val="21"/>
                                <w:szCs w:val="21"/>
                                <w:lang w:val="en-US"/>
                              </w:rPr>
                            </w:pPr>
                            <w:r w:rsidRPr="00D0145D">
                              <w:rPr>
                                <w:rFonts w:ascii="Calibri" w:hAnsi="Calibri"/>
                                <w:color w:val="6A6E6C"/>
                                <w:sz w:val="21"/>
                                <w:szCs w:val="21"/>
                                <w:lang w:val="en-US"/>
                              </w:rPr>
                              <w:t>Praise their efforts to communicate their thoughts and feelings. For example, tell them, "I'm glad you are talking with me about this."</w:t>
                            </w:r>
                          </w:p>
                          <w:p w14:paraId="7C970F88" w14:textId="77777777" w:rsidR="00AE169C" w:rsidRPr="00D0145D" w:rsidRDefault="00AE169C" w:rsidP="00D0145D">
                            <w:pPr>
                              <w:numPr>
                                <w:ilvl w:val="0"/>
                                <w:numId w:val="15"/>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Respond supportively when they tell you about the event. Don't disagree or try to lessen the intensity of their feelings.</w:t>
                            </w:r>
                          </w:p>
                          <w:p w14:paraId="4A3BCA45" w14:textId="77777777" w:rsidR="00AE169C" w:rsidRPr="00D0145D" w:rsidRDefault="00AE169C" w:rsidP="00D0145D">
                            <w:pPr>
                              <w:numPr>
                                <w:ilvl w:val="0"/>
                                <w:numId w:val="15"/>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Encourage them to write about their thoughts and feelings in a journal.</w:t>
                            </w:r>
                          </w:p>
                          <w:p w14:paraId="72CB8843" w14:textId="77777777" w:rsidR="00AE169C" w:rsidRPr="00D0145D" w:rsidRDefault="00AE169C" w:rsidP="00D0145D">
                            <w:pPr>
                              <w:numPr>
                                <w:ilvl w:val="0"/>
                                <w:numId w:val="15"/>
                              </w:numPr>
                              <w:spacing w:after="80"/>
                              <w:ind w:left="227" w:hanging="227"/>
                              <w:rPr>
                                <w:rFonts w:ascii="Calibri" w:hAnsi="Calibri"/>
                                <w:color w:val="6A6E6C"/>
                                <w:sz w:val="21"/>
                                <w:szCs w:val="21"/>
                                <w:lang w:val="en-US"/>
                              </w:rPr>
                            </w:pPr>
                            <w:r w:rsidRPr="00D0145D">
                              <w:rPr>
                                <w:rFonts w:ascii="Calibri" w:hAnsi="Calibri"/>
                                <w:color w:val="6A6E6C"/>
                                <w:sz w:val="21"/>
                                <w:szCs w:val="21"/>
                                <w:lang w:val="en-US"/>
                              </w:rPr>
                              <w:t>Encourage them to talk to people with whom they feel comfortable. They might choose to confide in close friends or a trusted teacher, coach, or counselor.</w:t>
                            </w:r>
                          </w:p>
                          <w:p w14:paraId="05377252" w14:textId="77777777" w:rsidR="00AE169C" w:rsidRPr="006442F4" w:rsidRDefault="00AE169C" w:rsidP="00D0145D">
                            <w:pPr>
                              <w:spacing w:after="80"/>
                              <w:rPr>
                                <w:rFonts w:ascii="Calibri" w:hAnsi="Calibri"/>
                                <w:b/>
                                <w:bCs/>
                                <w:color w:val="235983"/>
                                <w:sz w:val="21"/>
                                <w:szCs w:val="21"/>
                                <w:lang w:val="en-US"/>
                              </w:rPr>
                            </w:pPr>
                            <w:r w:rsidRPr="006442F4">
                              <w:rPr>
                                <w:rFonts w:ascii="Calibri" w:hAnsi="Calibri"/>
                                <w:b/>
                                <w:bCs/>
                                <w:color w:val="235983"/>
                                <w:sz w:val="21"/>
                                <w:szCs w:val="21"/>
                                <w:lang w:val="en-US"/>
                              </w:rPr>
                              <w:t>Here are some things you can do to help teenagers feel safe and in control:</w:t>
                            </w:r>
                          </w:p>
                          <w:p w14:paraId="3B29708E" w14:textId="77777777" w:rsidR="00AE169C" w:rsidRPr="00D0145D" w:rsidRDefault="00AE169C" w:rsidP="00D0145D">
                            <w:pPr>
                              <w:numPr>
                                <w:ilvl w:val="0"/>
                                <w:numId w:val="16"/>
                              </w:numPr>
                              <w:spacing w:after="24"/>
                              <w:ind w:left="227" w:hanging="227"/>
                              <w:rPr>
                                <w:rFonts w:ascii="Calibri" w:hAnsi="Calibri"/>
                                <w:color w:val="6A6E6C"/>
                                <w:sz w:val="21"/>
                                <w:szCs w:val="21"/>
                                <w:lang w:val="en-US"/>
                              </w:rPr>
                            </w:pPr>
                            <w:r w:rsidRPr="00D0145D">
                              <w:rPr>
                                <w:rFonts w:ascii="Calibri" w:hAnsi="Calibri"/>
                                <w:color w:val="6A6E6C"/>
                                <w:sz w:val="21"/>
                                <w:szCs w:val="21"/>
                                <w:lang w:val="en-US"/>
                              </w:rPr>
                              <w:t>Be extra patient. They may be distracted and forget to do chores or turn in school assignments.</w:t>
                            </w:r>
                          </w:p>
                          <w:p w14:paraId="3FCFDD57" w14:textId="77777777" w:rsidR="00AE169C" w:rsidRPr="00D0145D" w:rsidRDefault="00AE169C" w:rsidP="00D0145D">
                            <w:pPr>
                              <w:numPr>
                                <w:ilvl w:val="0"/>
                                <w:numId w:val="16"/>
                              </w:numPr>
                              <w:spacing w:after="24"/>
                              <w:ind w:left="227" w:hanging="227"/>
                              <w:rPr>
                                <w:rFonts w:ascii="Calibri" w:hAnsi="Calibri"/>
                                <w:color w:val="6A6E6C"/>
                                <w:sz w:val="21"/>
                                <w:szCs w:val="21"/>
                                <w:lang w:val="en-US"/>
                              </w:rPr>
                            </w:pPr>
                            <w:r w:rsidRPr="00D0145D">
                              <w:rPr>
                                <w:rFonts w:ascii="Calibri" w:hAnsi="Calibri"/>
                                <w:color w:val="6A6E6C"/>
                                <w:sz w:val="21"/>
                                <w:szCs w:val="21"/>
                                <w:lang w:val="en-US"/>
                              </w:rPr>
                              <w:t>Give straightforward explanations, whenever possible, for things that may worry them.</w:t>
                            </w:r>
                          </w:p>
                          <w:p w14:paraId="246B1FB5" w14:textId="77777777" w:rsidR="00AE169C" w:rsidRPr="00D0145D" w:rsidRDefault="00AE169C" w:rsidP="00D0145D">
                            <w:pPr>
                              <w:numPr>
                                <w:ilvl w:val="0"/>
                                <w:numId w:val="16"/>
                              </w:numPr>
                              <w:spacing w:after="24"/>
                              <w:ind w:left="227" w:hanging="227"/>
                              <w:rPr>
                                <w:rFonts w:ascii="Calibri" w:hAnsi="Calibri"/>
                                <w:color w:val="6A6E6C"/>
                                <w:sz w:val="21"/>
                                <w:szCs w:val="21"/>
                                <w:lang w:val="en-US"/>
                              </w:rPr>
                            </w:pPr>
                            <w:r w:rsidRPr="00D0145D">
                              <w:rPr>
                                <w:rFonts w:ascii="Calibri" w:hAnsi="Calibri"/>
                                <w:color w:val="6A6E6C"/>
                                <w:sz w:val="21"/>
                                <w:szCs w:val="21"/>
                                <w:lang w:val="en-US"/>
                              </w:rPr>
                              <w:t>Find out what's making them feel unsafe and help them make a safety plan. For example, you might suggest that they don't try to stop the violence themselves, and that they leave the place where the violence is happening and go somewhere safe.</w:t>
                            </w:r>
                          </w:p>
                          <w:p w14:paraId="3CAC3912" w14:textId="77777777" w:rsidR="00AE169C" w:rsidRPr="00D0145D" w:rsidRDefault="00AE169C" w:rsidP="00D0145D">
                            <w:pPr>
                              <w:numPr>
                                <w:ilvl w:val="0"/>
                                <w:numId w:val="16"/>
                              </w:numPr>
                              <w:spacing w:after="24"/>
                              <w:ind w:left="227" w:hanging="227"/>
                              <w:rPr>
                                <w:rFonts w:ascii="Calibri" w:hAnsi="Calibri"/>
                                <w:color w:val="6A6E6C"/>
                                <w:sz w:val="21"/>
                                <w:szCs w:val="21"/>
                                <w:lang w:val="en-US"/>
                              </w:rPr>
                            </w:pPr>
                            <w:r w:rsidRPr="00D0145D">
                              <w:rPr>
                                <w:rFonts w:ascii="Calibri" w:hAnsi="Calibri"/>
                                <w:color w:val="6A6E6C"/>
                                <w:sz w:val="21"/>
                                <w:szCs w:val="21"/>
                                <w:lang w:val="en-US"/>
                              </w:rPr>
                              <w:t>Support them to engage in comforting routines—listening to favorite music, playing sports, keeping a journal, looking at photographs. These can bring a sense of hope.</w:t>
                            </w:r>
                          </w:p>
                          <w:p w14:paraId="36164AF8" w14:textId="77777777" w:rsidR="00AE169C" w:rsidRPr="00D0145D" w:rsidRDefault="00AE169C" w:rsidP="00D0145D">
                            <w:pPr>
                              <w:numPr>
                                <w:ilvl w:val="0"/>
                                <w:numId w:val="16"/>
                              </w:numPr>
                              <w:spacing w:after="24"/>
                              <w:ind w:left="227" w:hanging="227"/>
                              <w:rPr>
                                <w:rFonts w:ascii="Calibri" w:hAnsi="Calibri"/>
                                <w:color w:val="6A6E6C"/>
                                <w:sz w:val="21"/>
                                <w:szCs w:val="21"/>
                                <w:lang w:val="en-US"/>
                              </w:rPr>
                            </w:pPr>
                            <w:r w:rsidRPr="00D0145D">
                              <w:rPr>
                                <w:rFonts w:ascii="Calibri" w:hAnsi="Calibri"/>
                                <w:color w:val="6A6E6C"/>
                                <w:sz w:val="21"/>
                                <w:szCs w:val="21"/>
                                <w:lang w:val="en-US"/>
                              </w:rPr>
                              <w:t>Provide them with safe and fun physical activities to release the tension. Good choices of activities include those that they do well or enjoy.</w:t>
                            </w:r>
                          </w:p>
                          <w:p w14:paraId="1046E75C" w14:textId="77777777" w:rsidR="00AE169C" w:rsidRPr="00D0145D" w:rsidRDefault="00AE169C" w:rsidP="00D0145D">
                            <w:pPr>
                              <w:numPr>
                                <w:ilvl w:val="0"/>
                                <w:numId w:val="16"/>
                              </w:numPr>
                              <w:spacing w:after="24"/>
                              <w:ind w:left="227" w:hanging="227"/>
                              <w:rPr>
                                <w:rFonts w:ascii="Calibri" w:hAnsi="Calibri"/>
                                <w:color w:val="6A6E6C"/>
                                <w:sz w:val="21"/>
                                <w:szCs w:val="21"/>
                                <w:lang w:val="en-US"/>
                              </w:rPr>
                            </w:pPr>
                            <w:r w:rsidRPr="00D0145D">
                              <w:rPr>
                                <w:rFonts w:ascii="Calibri" w:hAnsi="Calibri"/>
                                <w:color w:val="6A6E6C"/>
                                <w:sz w:val="21"/>
                                <w:szCs w:val="21"/>
                                <w:lang w:val="en-US"/>
                              </w:rPr>
                              <w:t>Enroll them in programs that teach conflict-resolution skills.</w:t>
                            </w:r>
                          </w:p>
                          <w:p w14:paraId="0B26710B" w14:textId="77777777" w:rsidR="00AE169C" w:rsidRPr="00D0145D" w:rsidRDefault="00AE169C" w:rsidP="00D0145D">
                            <w:pPr>
                              <w:numPr>
                                <w:ilvl w:val="0"/>
                                <w:numId w:val="16"/>
                              </w:numPr>
                              <w:spacing w:after="24"/>
                              <w:ind w:left="227" w:hanging="227"/>
                              <w:rPr>
                                <w:rFonts w:ascii="Calibri" w:hAnsi="Calibri"/>
                                <w:color w:val="6A6E6C"/>
                                <w:sz w:val="21"/>
                                <w:szCs w:val="21"/>
                                <w:lang w:val="en-US"/>
                              </w:rPr>
                            </w:pPr>
                            <w:r w:rsidRPr="00D0145D">
                              <w:rPr>
                                <w:rFonts w:ascii="Calibri" w:hAnsi="Calibri"/>
                                <w:color w:val="6A6E6C"/>
                                <w:sz w:val="21"/>
                                <w:szCs w:val="21"/>
                                <w:lang w:val="en-US"/>
                              </w:rPr>
                              <w:t>Don't make commitments you can't honor. Don't say, "You'll be safe from now on." Instead you might say, "Let's make a plan to keep you as safe as possible."</w:t>
                            </w:r>
                          </w:p>
                          <w:p w14:paraId="5CCB6473" w14:textId="77777777" w:rsidR="00AE169C" w:rsidRPr="00D0145D" w:rsidRDefault="00AE169C" w:rsidP="00D0145D">
                            <w:pPr>
                              <w:numPr>
                                <w:ilvl w:val="0"/>
                                <w:numId w:val="16"/>
                              </w:numPr>
                              <w:spacing w:after="24"/>
                              <w:ind w:left="227" w:hanging="227"/>
                              <w:rPr>
                                <w:rFonts w:ascii="Calibri" w:hAnsi="Calibri"/>
                                <w:color w:val="6A6E6C"/>
                                <w:sz w:val="21"/>
                                <w:szCs w:val="21"/>
                                <w:lang w:val="en-US"/>
                              </w:rPr>
                            </w:pPr>
                            <w:r w:rsidRPr="00D0145D">
                              <w:rPr>
                                <w:rFonts w:ascii="Calibri" w:hAnsi="Calibri"/>
                                <w:color w:val="6A6E6C"/>
                                <w:sz w:val="21"/>
                                <w:szCs w:val="21"/>
                                <w:lang w:val="en-US"/>
                              </w:rPr>
                              <w:t>Suggest concrete things they can do. You might start by saying, "I'm sorry that this is happening to you. You're not alone. Let's take a look at your options."</w:t>
                            </w:r>
                          </w:p>
                          <w:p w14:paraId="01D96520" w14:textId="77777777" w:rsidR="00AE169C" w:rsidRPr="00D0145D" w:rsidRDefault="00AE169C" w:rsidP="00D0145D">
                            <w:pPr>
                              <w:numPr>
                                <w:ilvl w:val="0"/>
                                <w:numId w:val="16"/>
                              </w:numPr>
                              <w:spacing w:after="80"/>
                              <w:ind w:left="227" w:hanging="227"/>
                              <w:rPr>
                                <w:rFonts w:ascii="Calibri" w:hAnsi="Calibri"/>
                                <w:color w:val="6A6E6C"/>
                                <w:sz w:val="21"/>
                                <w:szCs w:val="21"/>
                                <w:lang w:val="en-US"/>
                              </w:rPr>
                            </w:pPr>
                            <w:r w:rsidRPr="00D0145D">
                              <w:rPr>
                                <w:rFonts w:ascii="Calibri" w:hAnsi="Calibri"/>
                                <w:color w:val="6A6E6C"/>
                                <w:sz w:val="21"/>
                                <w:szCs w:val="21"/>
                                <w:lang w:val="en-US"/>
                              </w:rPr>
                              <w:t>Help them think of positive ways to keep busy, such as playing sports, going out with friends, or making art or music.</w:t>
                            </w:r>
                          </w:p>
                          <w:p w14:paraId="08812A80" w14:textId="16304EB4" w:rsidR="00AE169C" w:rsidRPr="00626C52" w:rsidRDefault="00AE169C" w:rsidP="00D0145D">
                            <w:pPr>
                              <w:spacing w:after="80"/>
                              <w:rPr>
                                <w:rFonts w:ascii="Calibri" w:hAnsi="Calibri"/>
                                <w:b/>
                                <w:bCs/>
                                <w:color w:val="235983"/>
                                <w:sz w:val="21"/>
                                <w:szCs w:val="21"/>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319279" id="Text Box 75" o:spid="_x0000_s1080" type="#_x0000_t202" style="position:absolute;margin-left:30.6pt;margin-top:186.35pt;width:267.7pt;height:5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" filled="f" stroked="f">
                <v:textbox style="mso-next-textbox:#Text Box 77">
                  <w:txbxContent>
                    <w:p w14:paraId="56481CB7" w14:textId="77777777" w:rsidR="00AE169C" w:rsidRPr="006442F4" w:rsidRDefault="00AE169C" w:rsidP="00D0145D">
                      <w:pPr>
                        <w:spacing w:after="80"/>
                        <w:rPr>
                          <w:rFonts w:ascii="Calibri" w:hAnsi="Calibri"/>
                          <w:b/>
                          <w:bCs/>
                          <w:color w:val="235983"/>
                          <w:sz w:val="21"/>
                          <w:szCs w:val="21"/>
                          <w:lang w:val="en-US"/>
                        </w:rPr>
                      </w:pPr>
                      <w:r w:rsidRPr="006442F4">
                        <w:rPr>
                          <w:rFonts w:ascii="Calibri" w:hAnsi="Calibri"/>
                          <w:b/>
                          <w:bCs/>
                          <w:color w:val="235983"/>
                          <w:sz w:val="21"/>
                          <w:szCs w:val="21"/>
                          <w:lang w:val="en-US"/>
                        </w:rPr>
                        <w:t>Here are some things teenagers might do if you try to talk to them about violence:</w:t>
                      </w:r>
                    </w:p>
                    <w:p w14:paraId="278283B4" w14:textId="77777777" w:rsidR="00AE169C" w:rsidRPr="00D0145D" w:rsidRDefault="00AE169C" w:rsidP="00D0145D">
                      <w:pPr>
                        <w:numPr>
                          <w:ilvl w:val="0"/>
                          <w:numId w:val="14"/>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Ignore you</w:t>
                      </w:r>
                    </w:p>
                    <w:p w14:paraId="55036775" w14:textId="77777777" w:rsidR="00AE169C" w:rsidRPr="00D0145D" w:rsidRDefault="00AE169C" w:rsidP="00D0145D">
                      <w:pPr>
                        <w:numPr>
                          <w:ilvl w:val="0"/>
                          <w:numId w:val="14"/>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Change the subject ("I'm hungry")</w:t>
                      </w:r>
                    </w:p>
                    <w:p w14:paraId="7EA4CFE3" w14:textId="77777777" w:rsidR="00AE169C" w:rsidRPr="00D0145D" w:rsidRDefault="00AE169C" w:rsidP="00D0145D">
                      <w:pPr>
                        <w:numPr>
                          <w:ilvl w:val="0"/>
                          <w:numId w:val="14"/>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Blame others for the violence (for instance, by saying, "If you were nicer to him, he wouldn't hit you" or "You should have done what he said" or "Those kids were just asking for trouble")</w:t>
                      </w:r>
                    </w:p>
                    <w:p w14:paraId="13C8363F" w14:textId="77777777" w:rsidR="00AE169C" w:rsidRPr="00D0145D" w:rsidRDefault="00AE169C" w:rsidP="00D0145D">
                      <w:pPr>
                        <w:numPr>
                          <w:ilvl w:val="0"/>
                          <w:numId w:val="14"/>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Run to his or her room and slam the door</w:t>
                      </w:r>
                    </w:p>
                    <w:p w14:paraId="02D5CF41" w14:textId="77777777" w:rsidR="00AE169C" w:rsidRPr="00D0145D" w:rsidRDefault="00AE169C" w:rsidP="00D0145D">
                      <w:pPr>
                        <w:numPr>
                          <w:ilvl w:val="0"/>
                          <w:numId w:val="14"/>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Say, "Don't worry," and try to cheer you up</w:t>
                      </w:r>
                    </w:p>
                    <w:p w14:paraId="5F7CA536" w14:textId="77777777" w:rsidR="00AE169C" w:rsidRPr="00D0145D" w:rsidRDefault="00AE169C" w:rsidP="00D0145D">
                      <w:pPr>
                        <w:numPr>
                          <w:ilvl w:val="0"/>
                          <w:numId w:val="14"/>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Try to hit you</w:t>
                      </w:r>
                    </w:p>
                    <w:p w14:paraId="4BDAF617" w14:textId="77777777" w:rsidR="00AE169C" w:rsidRPr="00D0145D" w:rsidRDefault="00AE169C" w:rsidP="00D0145D">
                      <w:pPr>
                        <w:numPr>
                          <w:ilvl w:val="0"/>
                          <w:numId w:val="14"/>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Listen quietly without saying anything</w:t>
                      </w:r>
                    </w:p>
                    <w:p w14:paraId="2A1FA94C" w14:textId="77777777" w:rsidR="00AE169C" w:rsidRPr="00D0145D" w:rsidRDefault="00AE169C" w:rsidP="00D0145D">
                      <w:pPr>
                        <w:numPr>
                          <w:ilvl w:val="0"/>
                          <w:numId w:val="14"/>
                        </w:numPr>
                        <w:spacing w:after="80"/>
                        <w:ind w:left="227" w:hanging="227"/>
                        <w:rPr>
                          <w:rFonts w:ascii="Calibri" w:hAnsi="Calibri"/>
                          <w:color w:val="6A6E6C"/>
                          <w:sz w:val="21"/>
                          <w:szCs w:val="21"/>
                          <w:lang w:val="en-US"/>
                        </w:rPr>
                      </w:pPr>
                      <w:r w:rsidRPr="00D0145D">
                        <w:rPr>
                          <w:rFonts w:ascii="Calibri" w:hAnsi="Calibri"/>
                          <w:color w:val="6A6E6C"/>
                          <w:sz w:val="21"/>
                          <w:szCs w:val="21"/>
                          <w:lang w:val="en-US"/>
                        </w:rPr>
                        <w:t>Say, "Whatever"</w:t>
                      </w:r>
                    </w:p>
                    <w:p w14:paraId="1BAE9364" w14:textId="77777777" w:rsidR="00AE169C" w:rsidRPr="00D0145D" w:rsidRDefault="00AE169C" w:rsidP="00D0145D">
                      <w:pPr>
                        <w:spacing w:after="80"/>
                        <w:rPr>
                          <w:rFonts w:ascii="Calibri" w:hAnsi="Calibri"/>
                          <w:color w:val="6A6E6C"/>
                          <w:sz w:val="21"/>
                          <w:szCs w:val="21"/>
                          <w:lang w:val="en-US"/>
                        </w:rPr>
                      </w:pPr>
                      <w:r w:rsidRPr="00D0145D">
                        <w:rPr>
                          <w:rFonts w:ascii="Calibri" w:hAnsi="Calibri"/>
                          <w:color w:val="6A6E6C"/>
                          <w:sz w:val="21"/>
                          <w:szCs w:val="21"/>
                          <w:lang w:val="en-US"/>
                        </w:rPr>
                        <w:t>Don't take any of these responses personally. Try some of the strategies listed below. Remember that healing takes time, and teens need you to be patient.</w:t>
                      </w:r>
                    </w:p>
                    <w:p w14:paraId="13592172" w14:textId="77777777" w:rsidR="00AE169C" w:rsidRPr="006442F4" w:rsidRDefault="00AE169C" w:rsidP="00D0145D">
                      <w:pPr>
                        <w:spacing w:after="80"/>
                        <w:rPr>
                          <w:rFonts w:ascii="Calibri" w:hAnsi="Calibri"/>
                          <w:b/>
                          <w:bCs/>
                          <w:color w:val="235983"/>
                          <w:sz w:val="21"/>
                          <w:szCs w:val="21"/>
                          <w:lang w:val="en-US"/>
                        </w:rPr>
                      </w:pPr>
                      <w:r w:rsidRPr="006442F4">
                        <w:rPr>
                          <w:rFonts w:ascii="Calibri" w:hAnsi="Calibri"/>
                          <w:b/>
                          <w:bCs/>
                          <w:color w:val="235983"/>
                          <w:sz w:val="21"/>
                          <w:szCs w:val="21"/>
                          <w:lang w:val="en-US"/>
                        </w:rPr>
                        <w:t>Here are some ways you can help teenagers express what they're thinking and feeling:</w:t>
                      </w:r>
                    </w:p>
                    <w:p w14:paraId="5D64DC24" w14:textId="77777777" w:rsidR="00AE169C" w:rsidRPr="00D0145D" w:rsidRDefault="00AE169C" w:rsidP="00D0145D">
                      <w:pPr>
                        <w:numPr>
                          <w:ilvl w:val="0"/>
                          <w:numId w:val="15"/>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Reach out to teens by asking, in private, "What's wrong?" Use conversation openings such as "You haven't seemed yourself lately," "You seem kind of down," or "Is something bothering you?"</w:t>
                      </w:r>
                    </w:p>
                    <w:p w14:paraId="015E4718" w14:textId="77777777" w:rsidR="00AE169C" w:rsidRPr="00D0145D" w:rsidRDefault="00AE169C" w:rsidP="00D0145D">
                      <w:pPr>
                        <w:numPr>
                          <w:ilvl w:val="0"/>
                          <w:numId w:val="15"/>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Encourage teens to talk about their feelings and tell their side of the story.</w:t>
                      </w:r>
                    </w:p>
                    <w:p w14:paraId="18DA1A6B" w14:textId="77777777" w:rsidR="00AE169C" w:rsidRPr="00D0145D" w:rsidRDefault="00AE169C" w:rsidP="00D0145D">
                      <w:pPr>
                        <w:numPr>
                          <w:ilvl w:val="0"/>
                          <w:numId w:val="15"/>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Expect some difficult behavior, but don't let teens break the rules out of sympathy.</w:t>
                      </w:r>
                    </w:p>
                    <w:p w14:paraId="02344548" w14:textId="77777777" w:rsidR="00AE169C" w:rsidRPr="00D0145D" w:rsidRDefault="00AE169C" w:rsidP="00D0145D">
                      <w:pPr>
                        <w:numPr>
                          <w:ilvl w:val="0"/>
                          <w:numId w:val="15"/>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Respond calmly to what teens have to say.</w:t>
                      </w:r>
                    </w:p>
                    <w:p w14:paraId="2A5281EF" w14:textId="77777777" w:rsidR="00AE169C" w:rsidRPr="00D0145D" w:rsidRDefault="00AE169C" w:rsidP="00D0145D">
                      <w:pPr>
                        <w:numPr>
                          <w:ilvl w:val="0"/>
                          <w:numId w:val="15"/>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Don't judge.</w:t>
                      </w:r>
                    </w:p>
                    <w:p w14:paraId="3A4F7472" w14:textId="77777777" w:rsidR="00AE169C" w:rsidRPr="00D0145D" w:rsidRDefault="00AE169C" w:rsidP="00D0145D">
                      <w:pPr>
                        <w:numPr>
                          <w:ilvl w:val="0"/>
                          <w:numId w:val="15"/>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Keep anniversary reactions in mind. For example, a teen may feel upset on the date the violence occurred, even years after the event.</w:t>
                      </w:r>
                    </w:p>
                    <w:p w14:paraId="15331E9C" w14:textId="77777777" w:rsidR="00AE169C" w:rsidRPr="00D0145D" w:rsidRDefault="00AE169C" w:rsidP="00D0145D">
                      <w:pPr>
                        <w:numPr>
                          <w:ilvl w:val="0"/>
                          <w:numId w:val="15"/>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Show you understand by repeating in your own words what they said or felt. Let them know that the feelings are normal. For example, "It sounds like you really hated Dad when he was hitting you."</w:t>
                      </w:r>
                    </w:p>
                    <w:p w14:paraId="6529F2BA" w14:textId="77777777" w:rsidR="00AE169C" w:rsidRPr="00D0145D" w:rsidRDefault="00AE169C" w:rsidP="00D0145D">
                      <w:pPr>
                        <w:numPr>
                          <w:ilvl w:val="0"/>
                          <w:numId w:val="15"/>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Help them identify and label their feelings. For example, "I can understand why this made you angry."</w:t>
                      </w:r>
                    </w:p>
                    <w:p w14:paraId="1551C248" w14:textId="77777777" w:rsidR="00AE169C" w:rsidRPr="00D0145D" w:rsidRDefault="00AE169C" w:rsidP="00D0145D">
                      <w:pPr>
                        <w:numPr>
                          <w:ilvl w:val="0"/>
                          <w:numId w:val="15"/>
                        </w:numPr>
                        <w:spacing w:after="80"/>
                        <w:ind w:left="227" w:hanging="227"/>
                        <w:rPr>
                          <w:rFonts w:ascii="Calibri" w:hAnsi="Calibri"/>
                          <w:color w:val="6A6E6C"/>
                          <w:sz w:val="21"/>
                          <w:szCs w:val="21"/>
                          <w:lang w:val="en-US"/>
                        </w:rPr>
                      </w:pPr>
                      <w:r w:rsidRPr="00D0145D">
                        <w:rPr>
                          <w:rFonts w:ascii="Calibri" w:hAnsi="Calibri"/>
                          <w:color w:val="6A6E6C"/>
                          <w:sz w:val="21"/>
                          <w:szCs w:val="21"/>
                          <w:lang w:val="en-US"/>
                        </w:rPr>
                        <w:t>Praise their efforts to communicate their thoughts and feelings. For example, tell them, "I'm glad you are talking with me about this."</w:t>
                      </w:r>
                    </w:p>
                    <w:p w14:paraId="7C970F88" w14:textId="77777777" w:rsidR="00AE169C" w:rsidRPr="00D0145D" w:rsidRDefault="00AE169C" w:rsidP="00D0145D">
                      <w:pPr>
                        <w:numPr>
                          <w:ilvl w:val="0"/>
                          <w:numId w:val="15"/>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Respond supportively when they tell you about the event. Don't disagree or try to lessen the intensity of their feelings.</w:t>
                      </w:r>
                    </w:p>
                    <w:p w14:paraId="4A3BCA45" w14:textId="77777777" w:rsidR="00AE169C" w:rsidRPr="00D0145D" w:rsidRDefault="00AE169C" w:rsidP="00D0145D">
                      <w:pPr>
                        <w:numPr>
                          <w:ilvl w:val="0"/>
                          <w:numId w:val="15"/>
                        </w:numPr>
                        <w:spacing w:after="20"/>
                        <w:ind w:left="227" w:hanging="227"/>
                        <w:rPr>
                          <w:rFonts w:ascii="Calibri" w:hAnsi="Calibri"/>
                          <w:color w:val="6A6E6C"/>
                          <w:sz w:val="21"/>
                          <w:szCs w:val="21"/>
                          <w:lang w:val="en-US"/>
                        </w:rPr>
                      </w:pPr>
                      <w:r w:rsidRPr="00D0145D">
                        <w:rPr>
                          <w:rFonts w:ascii="Calibri" w:hAnsi="Calibri"/>
                          <w:color w:val="6A6E6C"/>
                          <w:sz w:val="21"/>
                          <w:szCs w:val="21"/>
                          <w:lang w:val="en-US"/>
                        </w:rPr>
                        <w:t>Encourage them to write about their thoughts and feelings in a journal.</w:t>
                      </w:r>
                    </w:p>
                    <w:p w14:paraId="72CB8843" w14:textId="77777777" w:rsidR="00AE169C" w:rsidRPr="00D0145D" w:rsidRDefault="00AE169C" w:rsidP="00D0145D">
                      <w:pPr>
                        <w:numPr>
                          <w:ilvl w:val="0"/>
                          <w:numId w:val="15"/>
                        </w:numPr>
                        <w:spacing w:after="80"/>
                        <w:ind w:left="227" w:hanging="227"/>
                        <w:rPr>
                          <w:rFonts w:ascii="Calibri" w:hAnsi="Calibri"/>
                          <w:color w:val="6A6E6C"/>
                          <w:sz w:val="21"/>
                          <w:szCs w:val="21"/>
                          <w:lang w:val="en-US"/>
                        </w:rPr>
                      </w:pPr>
                      <w:r w:rsidRPr="00D0145D">
                        <w:rPr>
                          <w:rFonts w:ascii="Calibri" w:hAnsi="Calibri"/>
                          <w:color w:val="6A6E6C"/>
                          <w:sz w:val="21"/>
                          <w:szCs w:val="21"/>
                          <w:lang w:val="en-US"/>
                        </w:rPr>
                        <w:t>Encourage them to talk to people with whom they feel comfortable. They might choose to confide in close friends or a trusted teacher, coach, or counselor.</w:t>
                      </w:r>
                    </w:p>
                    <w:p w14:paraId="05377252" w14:textId="77777777" w:rsidR="00AE169C" w:rsidRPr="006442F4" w:rsidRDefault="00AE169C" w:rsidP="00D0145D">
                      <w:pPr>
                        <w:spacing w:after="80"/>
                        <w:rPr>
                          <w:rFonts w:ascii="Calibri" w:hAnsi="Calibri"/>
                          <w:b/>
                          <w:bCs/>
                          <w:color w:val="235983"/>
                          <w:sz w:val="21"/>
                          <w:szCs w:val="21"/>
                          <w:lang w:val="en-US"/>
                        </w:rPr>
                      </w:pPr>
                      <w:r w:rsidRPr="006442F4">
                        <w:rPr>
                          <w:rFonts w:ascii="Calibri" w:hAnsi="Calibri"/>
                          <w:b/>
                          <w:bCs/>
                          <w:color w:val="235983"/>
                          <w:sz w:val="21"/>
                          <w:szCs w:val="21"/>
                          <w:lang w:val="en-US"/>
                        </w:rPr>
                        <w:t>Here are some things you can do to help teenagers feel safe and in control:</w:t>
                      </w:r>
                    </w:p>
                    <w:p w14:paraId="3B29708E" w14:textId="77777777" w:rsidR="00AE169C" w:rsidRPr="00D0145D" w:rsidRDefault="00AE169C" w:rsidP="00D0145D">
                      <w:pPr>
                        <w:numPr>
                          <w:ilvl w:val="0"/>
                          <w:numId w:val="16"/>
                        </w:numPr>
                        <w:spacing w:after="24"/>
                        <w:ind w:left="227" w:hanging="227"/>
                        <w:rPr>
                          <w:rFonts w:ascii="Calibri" w:hAnsi="Calibri"/>
                          <w:color w:val="6A6E6C"/>
                          <w:sz w:val="21"/>
                          <w:szCs w:val="21"/>
                          <w:lang w:val="en-US"/>
                        </w:rPr>
                      </w:pPr>
                      <w:r w:rsidRPr="00D0145D">
                        <w:rPr>
                          <w:rFonts w:ascii="Calibri" w:hAnsi="Calibri"/>
                          <w:color w:val="6A6E6C"/>
                          <w:sz w:val="21"/>
                          <w:szCs w:val="21"/>
                          <w:lang w:val="en-US"/>
                        </w:rPr>
                        <w:t>Be extra patient. They may be distracted and forget to do chores or turn in school assignments.</w:t>
                      </w:r>
                    </w:p>
                    <w:p w14:paraId="3FCFDD57" w14:textId="77777777" w:rsidR="00AE169C" w:rsidRPr="00D0145D" w:rsidRDefault="00AE169C" w:rsidP="00D0145D">
                      <w:pPr>
                        <w:numPr>
                          <w:ilvl w:val="0"/>
                          <w:numId w:val="16"/>
                        </w:numPr>
                        <w:spacing w:after="24"/>
                        <w:ind w:left="227" w:hanging="227"/>
                        <w:rPr>
                          <w:rFonts w:ascii="Calibri" w:hAnsi="Calibri"/>
                          <w:color w:val="6A6E6C"/>
                          <w:sz w:val="21"/>
                          <w:szCs w:val="21"/>
                          <w:lang w:val="en-US"/>
                        </w:rPr>
                      </w:pPr>
                      <w:r w:rsidRPr="00D0145D">
                        <w:rPr>
                          <w:rFonts w:ascii="Calibri" w:hAnsi="Calibri"/>
                          <w:color w:val="6A6E6C"/>
                          <w:sz w:val="21"/>
                          <w:szCs w:val="21"/>
                          <w:lang w:val="en-US"/>
                        </w:rPr>
                        <w:t>Give straightforward explanations, whenever possible, for things that may worry them.</w:t>
                      </w:r>
                    </w:p>
                    <w:p w14:paraId="246B1FB5" w14:textId="77777777" w:rsidR="00AE169C" w:rsidRPr="00D0145D" w:rsidRDefault="00AE169C" w:rsidP="00D0145D">
                      <w:pPr>
                        <w:numPr>
                          <w:ilvl w:val="0"/>
                          <w:numId w:val="16"/>
                        </w:numPr>
                        <w:spacing w:after="24"/>
                        <w:ind w:left="227" w:hanging="227"/>
                        <w:rPr>
                          <w:rFonts w:ascii="Calibri" w:hAnsi="Calibri"/>
                          <w:color w:val="6A6E6C"/>
                          <w:sz w:val="21"/>
                          <w:szCs w:val="21"/>
                          <w:lang w:val="en-US"/>
                        </w:rPr>
                      </w:pPr>
                      <w:r w:rsidRPr="00D0145D">
                        <w:rPr>
                          <w:rFonts w:ascii="Calibri" w:hAnsi="Calibri"/>
                          <w:color w:val="6A6E6C"/>
                          <w:sz w:val="21"/>
                          <w:szCs w:val="21"/>
                          <w:lang w:val="en-US"/>
                        </w:rPr>
                        <w:t>Find out what's making them feel unsafe and help them make a safety plan. For example, you might suggest that they don't try to stop the violence themselves, and that they leave the place where the violence is happening and go somewhere safe.</w:t>
                      </w:r>
                    </w:p>
                    <w:p w14:paraId="3CAC3912" w14:textId="77777777" w:rsidR="00AE169C" w:rsidRPr="00D0145D" w:rsidRDefault="00AE169C" w:rsidP="00D0145D">
                      <w:pPr>
                        <w:numPr>
                          <w:ilvl w:val="0"/>
                          <w:numId w:val="16"/>
                        </w:numPr>
                        <w:spacing w:after="24"/>
                        <w:ind w:left="227" w:hanging="227"/>
                        <w:rPr>
                          <w:rFonts w:ascii="Calibri" w:hAnsi="Calibri"/>
                          <w:color w:val="6A6E6C"/>
                          <w:sz w:val="21"/>
                          <w:szCs w:val="21"/>
                          <w:lang w:val="en-US"/>
                        </w:rPr>
                      </w:pPr>
                      <w:r w:rsidRPr="00D0145D">
                        <w:rPr>
                          <w:rFonts w:ascii="Calibri" w:hAnsi="Calibri"/>
                          <w:color w:val="6A6E6C"/>
                          <w:sz w:val="21"/>
                          <w:szCs w:val="21"/>
                          <w:lang w:val="en-US"/>
                        </w:rPr>
                        <w:t>Support them to engage in comforting routines—listening to favorite music, playing sports, keeping a journal, looking at photographs. These can bring a sense of hope.</w:t>
                      </w:r>
                    </w:p>
                    <w:p w14:paraId="36164AF8" w14:textId="77777777" w:rsidR="00AE169C" w:rsidRPr="00D0145D" w:rsidRDefault="00AE169C" w:rsidP="00D0145D">
                      <w:pPr>
                        <w:numPr>
                          <w:ilvl w:val="0"/>
                          <w:numId w:val="16"/>
                        </w:numPr>
                        <w:spacing w:after="24"/>
                        <w:ind w:left="227" w:hanging="227"/>
                        <w:rPr>
                          <w:rFonts w:ascii="Calibri" w:hAnsi="Calibri"/>
                          <w:color w:val="6A6E6C"/>
                          <w:sz w:val="21"/>
                          <w:szCs w:val="21"/>
                          <w:lang w:val="en-US"/>
                        </w:rPr>
                      </w:pPr>
                      <w:r w:rsidRPr="00D0145D">
                        <w:rPr>
                          <w:rFonts w:ascii="Calibri" w:hAnsi="Calibri"/>
                          <w:color w:val="6A6E6C"/>
                          <w:sz w:val="21"/>
                          <w:szCs w:val="21"/>
                          <w:lang w:val="en-US"/>
                        </w:rPr>
                        <w:t>Provide them with safe and fun physical activities to release the tension. Good choices of activities include those that they do well or enjoy.</w:t>
                      </w:r>
                    </w:p>
                    <w:p w14:paraId="1046E75C" w14:textId="77777777" w:rsidR="00AE169C" w:rsidRPr="00D0145D" w:rsidRDefault="00AE169C" w:rsidP="00D0145D">
                      <w:pPr>
                        <w:numPr>
                          <w:ilvl w:val="0"/>
                          <w:numId w:val="16"/>
                        </w:numPr>
                        <w:spacing w:after="24"/>
                        <w:ind w:left="227" w:hanging="227"/>
                        <w:rPr>
                          <w:rFonts w:ascii="Calibri" w:hAnsi="Calibri"/>
                          <w:color w:val="6A6E6C"/>
                          <w:sz w:val="21"/>
                          <w:szCs w:val="21"/>
                          <w:lang w:val="en-US"/>
                        </w:rPr>
                      </w:pPr>
                      <w:r w:rsidRPr="00D0145D">
                        <w:rPr>
                          <w:rFonts w:ascii="Calibri" w:hAnsi="Calibri"/>
                          <w:color w:val="6A6E6C"/>
                          <w:sz w:val="21"/>
                          <w:szCs w:val="21"/>
                          <w:lang w:val="en-US"/>
                        </w:rPr>
                        <w:t>Enroll them in programs that teach conflict-resolution skills.</w:t>
                      </w:r>
                    </w:p>
                    <w:p w14:paraId="0B26710B" w14:textId="77777777" w:rsidR="00AE169C" w:rsidRPr="00D0145D" w:rsidRDefault="00AE169C" w:rsidP="00D0145D">
                      <w:pPr>
                        <w:numPr>
                          <w:ilvl w:val="0"/>
                          <w:numId w:val="16"/>
                        </w:numPr>
                        <w:spacing w:after="24"/>
                        <w:ind w:left="227" w:hanging="227"/>
                        <w:rPr>
                          <w:rFonts w:ascii="Calibri" w:hAnsi="Calibri"/>
                          <w:color w:val="6A6E6C"/>
                          <w:sz w:val="21"/>
                          <w:szCs w:val="21"/>
                          <w:lang w:val="en-US"/>
                        </w:rPr>
                      </w:pPr>
                      <w:r w:rsidRPr="00D0145D">
                        <w:rPr>
                          <w:rFonts w:ascii="Calibri" w:hAnsi="Calibri"/>
                          <w:color w:val="6A6E6C"/>
                          <w:sz w:val="21"/>
                          <w:szCs w:val="21"/>
                          <w:lang w:val="en-US"/>
                        </w:rPr>
                        <w:t>Don't make commitments you can't honor. Don't say, "You'll be safe from now on." Instead you might say, "Let's make a plan to keep you as safe as possible."</w:t>
                      </w:r>
                    </w:p>
                    <w:p w14:paraId="5CCB6473" w14:textId="77777777" w:rsidR="00AE169C" w:rsidRPr="00D0145D" w:rsidRDefault="00AE169C" w:rsidP="00D0145D">
                      <w:pPr>
                        <w:numPr>
                          <w:ilvl w:val="0"/>
                          <w:numId w:val="16"/>
                        </w:numPr>
                        <w:spacing w:after="24"/>
                        <w:ind w:left="227" w:hanging="227"/>
                        <w:rPr>
                          <w:rFonts w:ascii="Calibri" w:hAnsi="Calibri"/>
                          <w:color w:val="6A6E6C"/>
                          <w:sz w:val="21"/>
                          <w:szCs w:val="21"/>
                          <w:lang w:val="en-US"/>
                        </w:rPr>
                      </w:pPr>
                      <w:r w:rsidRPr="00D0145D">
                        <w:rPr>
                          <w:rFonts w:ascii="Calibri" w:hAnsi="Calibri"/>
                          <w:color w:val="6A6E6C"/>
                          <w:sz w:val="21"/>
                          <w:szCs w:val="21"/>
                          <w:lang w:val="en-US"/>
                        </w:rPr>
                        <w:t>Suggest concrete things they can do. You might start by saying, "I'm sorry that this is happening to you. You're not alone. Let's take a look at your options."</w:t>
                      </w:r>
                    </w:p>
                    <w:p w14:paraId="01D96520" w14:textId="77777777" w:rsidR="00AE169C" w:rsidRPr="00D0145D" w:rsidRDefault="00AE169C" w:rsidP="00D0145D">
                      <w:pPr>
                        <w:numPr>
                          <w:ilvl w:val="0"/>
                          <w:numId w:val="16"/>
                        </w:numPr>
                        <w:spacing w:after="80"/>
                        <w:ind w:left="227" w:hanging="227"/>
                        <w:rPr>
                          <w:rFonts w:ascii="Calibri" w:hAnsi="Calibri"/>
                          <w:color w:val="6A6E6C"/>
                          <w:sz w:val="21"/>
                          <w:szCs w:val="21"/>
                          <w:lang w:val="en-US"/>
                        </w:rPr>
                      </w:pPr>
                      <w:r w:rsidRPr="00D0145D">
                        <w:rPr>
                          <w:rFonts w:ascii="Calibri" w:hAnsi="Calibri"/>
                          <w:color w:val="6A6E6C"/>
                          <w:sz w:val="21"/>
                          <w:szCs w:val="21"/>
                          <w:lang w:val="en-US"/>
                        </w:rPr>
                        <w:t>Help them think of positive ways to keep busy, such as playing sports, going out with friends, or making art or music.</w:t>
                      </w:r>
                    </w:p>
                    <w:p w14:paraId="08812A80" w14:textId="16304EB4" w:rsidR="00AE169C" w:rsidRPr="00626C52" w:rsidRDefault="00AE169C" w:rsidP="00D0145D">
                      <w:pPr>
                        <w:spacing w:after="80"/>
                        <w:rPr>
                          <w:rFonts w:ascii="Calibri" w:hAnsi="Calibri"/>
                          <w:b/>
                          <w:bCs/>
                          <w:color w:val="235983"/>
                          <w:sz w:val="21"/>
                          <w:szCs w:val="21"/>
                          <w:lang w:val="en-US"/>
                        </w:rPr>
                      </w:pPr>
                    </w:p>
                  </w:txbxContent>
                </v:textbox>
                <w10:wrap type="square"/>
              </v:shape>
            </w:pict>
          </mc:Fallback>
        </mc:AlternateContent>
      </w:r>
      <w:r w:rsidRPr="00F97FA3">
        <w:rPr>
          <w:noProof/>
          <w:lang w:val="en-US" w:eastAsia="en-US"/>
        </w:rPr>
        <mc:AlternateContent>
          <mc:Choice Requires="wps">
            <w:drawing>
              <wp:anchor distT="0" distB="0" distL="114300" distR="114300" simplePos="0" relativeHeight="251787264" behindDoc="0" locked="0" layoutInCell="1" allowOverlap="1" wp14:anchorId="600D483B" wp14:editId="09668CFB">
                <wp:simplePos x="0" y="0"/>
                <wp:positionH relativeFrom="column">
                  <wp:posOffset>3048635</wp:posOffset>
                </wp:positionH>
                <wp:positionV relativeFrom="paragraph">
                  <wp:posOffset>2122805</wp:posOffset>
                </wp:positionV>
                <wp:extent cx="1536700" cy="260350"/>
                <wp:effectExtent l="0" t="0" r="0" b="0"/>
                <wp:wrapSquare wrapText="bothSides"/>
                <wp:docPr id="73" name="Text Box 73"/>
                <wp:cNvGraphicFramePr/>
                <a:graphic xmlns:a="http://schemas.openxmlformats.org/drawingml/2006/main">
                  <a:graphicData uri="http://schemas.microsoft.com/office/word/2010/wordprocessingShape">
                    <wps:wsp>
                      <wps:cNvSpPr txBox="1"/>
                      <wps:spPr>
                        <a:xfrm>
                          <a:off x="0" y="0"/>
                          <a:ext cx="1536700" cy="2603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DE7725C" w14:textId="77777777" w:rsidR="00AE169C" w:rsidRPr="00C429D8" w:rsidRDefault="00AE169C" w:rsidP="00D0145D">
                            <w:pPr>
                              <w:jc w:val="right"/>
                              <w:rPr>
                                <w:i/>
                                <w:color w:val="0A52A0"/>
                              </w:rPr>
                            </w:pPr>
                            <w:r w:rsidRPr="00C429D8">
                              <w:rPr>
                                <w:rFonts w:ascii="Calibri" w:hAnsi="Calibri"/>
                                <w:i/>
                                <w:color w:val="0A52A0"/>
                                <w:sz w:val="22"/>
                                <w:szCs w:val="22"/>
                              </w:rPr>
                              <w:t>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D483B" id="Text Box 73" o:spid="_x0000_s1081" type="#_x0000_t202" style="position:absolute;margin-left:240.05pt;margin-top:167.15pt;width:121pt;height:20.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" filled="f" stroked="f">
                <v:textbox>
                  <w:txbxContent>
                    <w:p w14:paraId="4DE7725C" w14:textId="77777777" w:rsidR="00AE169C" w:rsidRPr="00C429D8" w:rsidRDefault="00AE169C" w:rsidP="00D0145D">
                      <w:pPr>
                        <w:jc w:val="right"/>
                        <w:rPr>
                          <w:i/>
                          <w:color w:val="0A52A0"/>
                        </w:rPr>
                      </w:pPr>
                      <w:r w:rsidRPr="00C429D8">
                        <w:rPr>
                          <w:rFonts w:ascii="Calibri" w:hAnsi="Calibri"/>
                          <w:i/>
                          <w:color w:val="0A52A0"/>
                          <w:sz w:val="22"/>
                          <w:szCs w:val="22"/>
                        </w:rPr>
                        <w:t>continued</w:t>
                      </w:r>
                    </w:p>
                  </w:txbxContent>
                </v:textbox>
                <w10:wrap type="square"/>
              </v:shape>
            </w:pict>
          </mc:Fallback>
        </mc:AlternateContent>
      </w:r>
      <w:r w:rsidRPr="00F97FA3">
        <w:rPr>
          <w:noProof/>
          <w:lang w:val="en-US" w:eastAsia="en-US"/>
        </w:rPr>
        <mc:AlternateContent>
          <mc:Choice Requires="wps">
            <w:drawing>
              <wp:anchor distT="0" distB="0" distL="114300" distR="114300" simplePos="0" relativeHeight="251785216" behindDoc="0" locked="0" layoutInCell="1" allowOverlap="1" wp14:anchorId="5C8F8FA5" wp14:editId="3E3B3893">
                <wp:simplePos x="0" y="0"/>
                <wp:positionH relativeFrom="column">
                  <wp:posOffset>2513330</wp:posOffset>
                </wp:positionH>
                <wp:positionV relativeFrom="paragraph">
                  <wp:posOffset>1270635</wp:posOffset>
                </wp:positionV>
                <wp:extent cx="2091055" cy="775335"/>
                <wp:effectExtent l="0" t="0" r="0" b="12065"/>
                <wp:wrapSquare wrapText="bothSides"/>
                <wp:docPr id="72" name="Text Box 72"/>
                <wp:cNvGraphicFramePr/>
                <a:graphic xmlns:a="http://schemas.openxmlformats.org/drawingml/2006/main">
                  <a:graphicData uri="http://schemas.microsoft.com/office/word/2010/wordprocessingShape">
                    <wps:wsp>
                      <wps:cNvSpPr txBox="1"/>
                      <wps:spPr>
                        <a:xfrm>
                          <a:off x="0" y="0"/>
                          <a:ext cx="2091055" cy="77533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71D9D25" w14:textId="77777777" w:rsidR="00AE169C" w:rsidRPr="00D0145D" w:rsidRDefault="00AE169C" w:rsidP="00D0145D">
                            <w:pPr>
                              <w:spacing w:line="216" w:lineRule="auto"/>
                              <w:rPr>
                                <w:color w:val="FFFFFF" w:themeColor="background1"/>
                                <w:sz w:val="32"/>
                                <w:szCs w:val="86"/>
                              </w:rPr>
                            </w:pPr>
                            <w:r w:rsidRPr="00D0145D">
                              <w:rPr>
                                <w:bCs/>
                                <w:color w:val="FFFFFF" w:themeColor="background1"/>
                                <w:sz w:val="32"/>
                                <w:szCs w:val="86"/>
                                <w:lang w:val="en-US"/>
                              </w:rPr>
                              <w:t>Talking with Teenagers About Violence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8F8FA5" id="Text Box 72" o:spid="_x0000_s1082" type="#_x0000_t202" style="position:absolute;margin-left:197.9pt;margin-top:100.05pt;width:164.65pt;height:61.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" filled="f" stroked="f">
                <v:textbox>
                  <w:txbxContent>
                    <w:p w14:paraId="271D9D25" w14:textId="77777777" w:rsidR="00AE169C" w:rsidRPr="00D0145D" w:rsidRDefault="00AE169C" w:rsidP="00D0145D">
                      <w:pPr>
                        <w:spacing w:line="216" w:lineRule="auto"/>
                        <w:rPr>
                          <w:color w:val="FFFFFF" w:themeColor="background1"/>
                          <w:sz w:val="32"/>
                          <w:szCs w:val="86"/>
                        </w:rPr>
                      </w:pPr>
                      <w:r w:rsidRPr="00D0145D">
                        <w:rPr>
                          <w:bCs/>
                          <w:color w:val="FFFFFF" w:themeColor="background1"/>
                          <w:sz w:val="32"/>
                          <w:szCs w:val="86"/>
                          <w:lang w:val="en-US"/>
                        </w:rPr>
                        <w:t>Talking with Teenagers About Violence</w:t>
                      </w:r>
                    </w:p>
                  </w:txbxContent>
                </v:textbox>
                <w10:wrap type="square"/>
              </v:shape>
            </w:pict>
          </mc:Fallback>
        </mc:AlternateContent>
      </w:r>
      <w:r w:rsidR="00FB2D09">
        <w:rPr>
          <w:noProof/>
          <w:lang w:val="en-US" w:eastAsia="en-US"/>
        </w:rPr>
        <w:drawing>
          <wp:anchor distT="0" distB="0" distL="114300" distR="114300" simplePos="0" relativeHeight="251628522" behindDoc="1" locked="0" layoutInCell="1" allowOverlap="1" wp14:anchorId="71C02A01" wp14:editId="4532B8C0">
            <wp:simplePos x="0" y="0"/>
            <wp:positionH relativeFrom="column">
              <wp:posOffset>0</wp:posOffset>
            </wp:positionH>
            <wp:positionV relativeFrom="paragraph">
              <wp:posOffset>0</wp:posOffset>
            </wp:positionV>
            <wp:extent cx="7772400" cy="1005840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ring-8.jpg"/>
                    <pic:cNvPicPr/>
                  </pic:nvPicPr>
                  <pic:blipFill>
                    <a:blip r:embed="rId16">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p w14:paraId="592544F8" w14:textId="331BF59C" w:rsidR="00341B52" w:rsidRPr="007254B7" w:rsidRDefault="006442F4" w:rsidP="007254B7">
      <w:r>
        <w:rPr>
          <w:noProof/>
          <w:sz w:val="24"/>
          <w:lang w:val="en-US" w:eastAsia="en-US"/>
        </w:rPr>
        <w:lastRenderedPageBreak/>
        <mc:AlternateContent>
          <mc:Choice Requires="wps">
            <w:drawing>
              <wp:anchor distT="0" distB="0" distL="114300" distR="114300" simplePos="0" relativeHeight="251806720" behindDoc="0" locked="0" layoutInCell="1" allowOverlap="1" wp14:anchorId="4CFCF42E" wp14:editId="68215D9B">
                <wp:simplePos x="0" y="0"/>
                <wp:positionH relativeFrom="column">
                  <wp:posOffset>271145</wp:posOffset>
                </wp:positionH>
                <wp:positionV relativeFrom="paragraph">
                  <wp:posOffset>4298315</wp:posOffset>
                </wp:positionV>
                <wp:extent cx="1153795" cy="4038600"/>
                <wp:effectExtent l="0" t="0" r="0" b="0"/>
                <wp:wrapSquare wrapText="bothSides"/>
                <wp:docPr id="89" name="Text Box 89"/>
                <wp:cNvGraphicFramePr/>
                <a:graphic xmlns:a="http://schemas.openxmlformats.org/drawingml/2006/main">
                  <a:graphicData uri="http://schemas.microsoft.com/office/word/2010/wordprocessingShape">
                    <wps:wsp>
                      <wps:cNvSpPr txBox="1"/>
                      <wps:spPr>
                        <a:xfrm>
                          <a:off x="0" y="0"/>
                          <a:ext cx="1153795" cy="403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16C079C9" w14:textId="28AC9711" w:rsidR="00AE169C" w:rsidRPr="006442F4" w:rsidRDefault="00AE169C" w:rsidP="006442F4">
                            <w:pPr>
                              <w:spacing w:line="360" w:lineRule="auto"/>
                              <w:jc w:val="right"/>
                              <w:rPr>
                                <w:b/>
                                <w:color w:val="235983"/>
                                <w:sz w:val="29"/>
                                <w:szCs w:val="29"/>
                              </w:rPr>
                            </w:pPr>
                            <w:r w:rsidRPr="006442F4">
                              <w:rPr>
                                <w:b/>
                                <w:color w:val="235983"/>
                                <w:sz w:val="29"/>
                                <w:szCs w:val="29"/>
                                <w:lang w:val="en-US"/>
                              </w:rPr>
                              <w:t xml:space="preserve">Some people find that playing mental games makes them sleepy.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FCF42E" id="Text Box 89" o:spid="_x0000_s1083" type="#_x0000_t202" style="position:absolute;margin-left:21.35pt;margin-top:338.45pt;width:90.85pt;height:318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" filled="f" stroked="f">
                <v:textbox>
                  <w:txbxContent>
                    <w:p w14:paraId="16C079C9" w14:textId="28AC9711" w:rsidR="00AE169C" w:rsidRPr="006442F4" w:rsidRDefault="00AE169C" w:rsidP="006442F4">
                      <w:pPr>
                        <w:spacing w:line="360" w:lineRule="auto"/>
                        <w:jc w:val="right"/>
                        <w:rPr>
                          <w:b/>
                          <w:color w:val="235983"/>
                          <w:sz w:val="29"/>
                          <w:szCs w:val="29"/>
                        </w:rPr>
                      </w:pPr>
                      <w:r w:rsidRPr="006442F4">
                        <w:rPr>
                          <w:b/>
                          <w:color w:val="235983"/>
                          <w:sz w:val="29"/>
                          <w:szCs w:val="29"/>
                          <w:lang w:val="en-US"/>
                        </w:rPr>
                        <w:t xml:space="preserve">Some people find that playing mental games makes them sleepy. </w:t>
                      </w:r>
                    </w:p>
                  </w:txbxContent>
                </v:textbox>
                <w10:wrap type="square"/>
              </v:shape>
            </w:pict>
          </mc:Fallback>
        </mc:AlternateContent>
      </w:r>
      <w:r w:rsidR="00EC6D6E" w:rsidRPr="00843412">
        <w:rPr>
          <w:noProof/>
          <w:sz w:val="24"/>
          <w:lang w:val="en-US" w:eastAsia="en-US"/>
        </w:rPr>
        <mc:AlternateContent>
          <mc:Choice Requires="wps">
            <w:drawing>
              <wp:anchor distT="0" distB="0" distL="114300" distR="114300" simplePos="0" relativeHeight="251797504" behindDoc="0" locked="0" layoutInCell="1" allowOverlap="1" wp14:anchorId="7AE0BB33" wp14:editId="3F7F37DA">
                <wp:simplePos x="0" y="0"/>
                <wp:positionH relativeFrom="column">
                  <wp:posOffset>1718310</wp:posOffset>
                </wp:positionH>
                <wp:positionV relativeFrom="paragraph">
                  <wp:posOffset>401320</wp:posOffset>
                </wp:positionV>
                <wp:extent cx="3025775" cy="2056130"/>
                <wp:effectExtent l="0" t="0" r="0" b="1270"/>
                <wp:wrapSquare wrapText="bothSides"/>
                <wp:docPr id="82" name="Text Box 82"/>
                <wp:cNvGraphicFramePr/>
                <a:graphic xmlns:a="http://schemas.openxmlformats.org/drawingml/2006/main">
                  <a:graphicData uri="http://schemas.microsoft.com/office/word/2010/wordprocessingShape">
                    <wps:wsp>
                      <wps:cNvSpPr txBox="1"/>
                      <wps:spPr>
                        <a:xfrm>
                          <a:off x="0" y="0"/>
                          <a:ext cx="3025775" cy="205613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28CD3CFB" w14:textId="4AC5CF37" w:rsidR="00AE169C" w:rsidRPr="005008A9" w:rsidRDefault="00AE169C" w:rsidP="008633EA">
                            <w:pPr>
                              <w:spacing w:line="216" w:lineRule="auto"/>
                              <w:jc w:val="right"/>
                              <w:rPr>
                                <w:b/>
                                <w:bCs/>
                                <w:color w:val="1CA3C9"/>
                                <w:sz w:val="56"/>
                                <w:szCs w:val="86"/>
                                <w:lang w:val="en-US"/>
                              </w:rPr>
                            </w:pPr>
                            <w:r w:rsidRPr="005008A9">
                              <w:rPr>
                                <w:b/>
                                <w:bCs/>
                                <w:color w:val="1CA3C9"/>
                                <w:sz w:val="56"/>
                                <w:szCs w:val="86"/>
                                <w:lang w:val="en-US"/>
                              </w:rPr>
                              <w:t xml:space="preserve">Getting a </w:t>
                            </w:r>
                            <w:r w:rsidRPr="005008A9">
                              <w:rPr>
                                <w:b/>
                                <w:bCs/>
                                <w:color w:val="1CA3C9"/>
                                <w:sz w:val="56"/>
                                <w:szCs w:val="86"/>
                                <w:lang w:val="en-US"/>
                              </w:rPr>
                              <w:br/>
                              <w:t>Good Night’s Sleep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0BB33" id="Text Box 82" o:spid="_x0000_s1084" type="#_x0000_t202" style="position:absolute;margin-left:135.3pt;margin-top:31.6pt;width:238.25pt;height:161.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" filled="f" stroked="f">
                <v:textbox>
                  <w:txbxContent>
                    <w:p w14:paraId="28CD3CFB" w14:textId="4AC5CF37" w:rsidR="00AE169C" w:rsidRPr="005008A9" w:rsidRDefault="00AE169C" w:rsidP="008633EA">
                      <w:pPr>
                        <w:spacing w:line="216" w:lineRule="auto"/>
                        <w:jc w:val="right"/>
                        <w:rPr>
                          <w:b/>
                          <w:bCs/>
                          <w:color w:val="1CA3C9"/>
                          <w:sz w:val="56"/>
                          <w:szCs w:val="86"/>
                          <w:lang w:val="en-US"/>
                        </w:rPr>
                      </w:pPr>
                      <w:r w:rsidRPr="005008A9">
                        <w:rPr>
                          <w:b/>
                          <w:bCs/>
                          <w:color w:val="1CA3C9"/>
                          <w:sz w:val="56"/>
                          <w:szCs w:val="86"/>
                          <w:lang w:val="en-US"/>
                        </w:rPr>
                        <w:t xml:space="preserve">Getting a </w:t>
                      </w:r>
                      <w:r w:rsidRPr="005008A9">
                        <w:rPr>
                          <w:b/>
                          <w:bCs/>
                          <w:color w:val="1CA3C9"/>
                          <w:sz w:val="56"/>
                          <w:szCs w:val="86"/>
                          <w:lang w:val="en-US"/>
                        </w:rPr>
                        <w:br/>
                        <w:t>Good Night’s Sleep</w:t>
                      </w:r>
                    </w:p>
                  </w:txbxContent>
                </v:textbox>
                <w10:wrap type="square"/>
              </v:shape>
            </w:pict>
          </mc:Fallback>
        </mc:AlternateContent>
      </w:r>
      <w:r w:rsidR="005A24EB">
        <w:rPr>
          <w:noProof/>
          <w:lang w:val="en-US" w:eastAsia="en-US"/>
        </w:rPr>
        <mc:AlternateContent>
          <mc:Choice Requires="wps">
            <w:drawing>
              <wp:anchor distT="0" distB="0" distL="114300" distR="114300" simplePos="0" relativeHeight="251805696" behindDoc="0" locked="0" layoutInCell="1" allowOverlap="1" wp14:anchorId="3E12C78A" wp14:editId="74776D42">
                <wp:simplePos x="0" y="0"/>
                <wp:positionH relativeFrom="column">
                  <wp:posOffset>4571365</wp:posOffset>
                </wp:positionH>
                <wp:positionV relativeFrom="paragraph">
                  <wp:posOffset>8764270</wp:posOffset>
                </wp:positionV>
                <wp:extent cx="3004820" cy="694055"/>
                <wp:effectExtent l="0" t="0" r="0" b="0"/>
                <wp:wrapSquare wrapText="bothSides"/>
                <wp:docPr id="88" name="Text Box 88"/>
                <wp:cNvGraphicFramePr/>
                <a:graphic xmlns:a="http://schemas.openxmlformats.org/drawingml/2006/main">
                  <a:graphicData uri="http://schemas.microsoft.com/office/word/2010/wordprocessingShape">
                    <wps:wsp>
                      <wps:cNvSpPr txBox="1"/>
                      <wps:spPr>
                        <a:xfrm>
                          <a:off x="0" y="0"/>
                          <a:ext cx="3004820" cy="69405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3EA2199" w14:textId="79C48A95" w:rsidR="00AE169C" w:rsidRPr="00F53892" w:rsidRDefault="00AE169C" w:rsidP="005A24EB">
                            <w:pPr>
                              <w:spacing w:before="20" w:after="100"/>
                              <w:rPr>
                                <w:rFonts w:ascii="Calibri" w:hAnsi="Calibri"/>
                                <w:bCs/>
                                <w:color w:val="474847"/>
                                <w:sz w:val="18"/>
                                <w:szCs w:val="18"/>
                                <w:lang w:val="en-US"/>
                              </w:rPr>
                            </w:pPr>
                            <w:r>
                              <w:rPr>
                                <w:rFonts w:ascii="Calibri" w:hAnsi="Calibri"/>
                                <w:bCs/>
                                <w:color w:val="474847"/>
                                <w:sz w:val="18"/>
                                <w:szCs w:val="18"/>
                                <w:lang w:val="en-US"/>
                              </w:rPr>
                              <w:t>____________________________________________</w:t>
                            </w:r>
                            <w:r>
                              <w:rPr>
                                <w:rFonts w:ascii="Calibri" w:hAnsi="Calibri"/>
                                <w:bCs/>
                                <w:color w:val="474847"/>
                                <w:sz w:val="18"/>
                                <w:szCs w:val="18"/>
                                <w:lang w:val="en-US"/>
                              </w:rPr>
                              <w:br/>
                            </w:r>
                            <w:r w:rsidRPr="005A24EB">
                              <w:rPr>
                                <w:rFonts w:ascii="Calibri" w:hAnsi="Calibri"/>
                                <w:bCs/>
                                <w:color w:val="474847"/>
                                <w:sz w:val="18"/>
                                <w:szCs w:val="18"/>
                                <w:lang w:val="en-US"/>
                              </w:rPr>
                              <w:t>U.S. National Institutes of Health National Institute on Aging. (Updated 2015, December 22). </w:t>
                            </w:r>
                            <w:r w:rsidRPr="005A24EB">
                              <w:rPr>
                                <w:rFonts w:ascii="Calibri" w:hAnsi="Calibri"/>
                                <w:bCs/>
                                <w:i/>
                                <w:iCs/>
                                <w:color w:val="474847"/>
                                <w:sz w:val="18"/>
                                <w:szCs w:val="18"/>
                                <w:lang w:val="en-US"/>
                              </w:rPr>
                              <w:t>A good night's sleep</w:t>
                            </w:r>
                            <w:r w:rsidRPr="005A24EB">
                              <w:rPr>
                                <w:rFonts w:ascii="Calibri" w:hAnsi="Calibri"/>
                                <w:bCs/>
                                <w:color w:val="474847"/>
                                <w:sz w:val="18"/>
                                <w:szCs w:val="18"/>
                                <w:lang w:val="en-US"/>
                              </w:rPr>
                              <w:t>. Retrieved February 22, 2016, from http://www.nia.nih.gov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12C78A" id="Text Box 88" o:spid="_x0000_s1085" type="#_x0000_t202" style="position:absolute;margin-left:359.95pt;margin-top:690.1pt;width:236.6pt;height:54.6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" filled="f" stroked="f">
                <v:textbox>
                  <w:txbxContent>
                    <w:p w14:paraId="43EA2199" w14:textId="79C48A95" w:rsidR="00AE169C" w:rsidRPr="00F53892" w:rsidRDefault="00AE169C" w:rsidP="005A24EB">
                      <w:pPr>
                        <w:spacing w:before="20" w:after="100"/>
                        <w:rPr>
                          <w:rFonts w:ascii="Calibri" w:hAnsi="Calibri"/>
                          <w:bCs/>
                          <w:color w:val="474847"/>
                          <w:sz w:val="18"/>
                          <w:szCs w:val="18"/>
                          <w:lang w:val="en-US"/>
                        </w:rPr>
                      </w:pPr>
                      <w:r>
                        <w:rPr>
                          <w:rFonts w:ascii="Calibri" w:hAnsi="Calibri"/>
                          <w:bCs/>
                          <w:color w:val="474847"/>
                          <w:sz w:val="18"/>
                          <w:szCs w:val="18"/>
                          <w:lang w:val="en-US"/>
                        </w:rPr>
                        <w:t>____________________________________________</w:t>
                      </w:r>
                      <w:r>
                        <w:rPr>
                          <w:rFonts w:ascii="Calibri" w:hAnsi="Calibri"/>
                          <w:bCs/>
                          <w:color w:val="474847"/>
                          <w:sz w:val="18"/>
                          <w:szCs w:val="18"/>
                          <w:lang w:val="en-US"/>
                        </w:rPr>
                        <w:br/>
                      </w:r>
                      <w:r w:rsidRPr="005A24EB">
                        <w:rPr>
                          <w:rFonts w:ascii="Calibri" w:hAnsi="Calibri"/>
                          <w:bCs/>
                          <w:color w:val="474847"/>
                          <w:sz w:val="18"/>
                          <w:szCs w:val="18"/>
                          <w:lang w:val="en-US"/>
                        </w:rPr>
                        <w:t>U.S. National Institutes of Health National Institute on Aging. (Updated 2015, December 22). </w:t>
                      </w:r>
                      <w:r w:rsidRPr="005A24EB">
                        <w:rPr>
                          <w:rFonts w:ascii="Calibri" w:hAnsi="Calibri"/>
                          <w:bCs/>
                          <w:i/>
                          <w:iCs/>
                          <w:color w:val="474847"/>
                          <w:sz w:val="18"/>
                          <w:szCs w:val="18"/>
                          <w:lang w:val="en-US"/>
                        </w:rPr>
                        <w:t>A good night's sleep</w:t>
                      </w:r>
                      <w:r w:rsidRPr="005A24EB">
                        <w:rPr>
                          <w:rFonts w:ascii="Calibri" w:hAnsi="Calibri"/>
                          <w:bCs/>
                          <w:color w:val="474847"/>
                          <w:sz w:val="18"/>
                          <w:szCs w:val="18"/>
                          <w:lang w:val="en-US"/>
                        </w:rPr>
                        <w:t>. Retrieved February 22, 2016, from http://www.nia.nih.gov</w:t>
                      </w:r>
                    </w:p>
                  </w:txbxContent>
                </v:textbox>
                <w10:wrap type="square"/>
              </v:shape>
            </w:pict>
          </mc:Fallback>
        </mc:AlternateContent>
      </w:r>
      <w:r w:rsidR="005A24EB">
        <w:rPr>
          <w:noProof/>
          <w:lang w:val="en-US" w:eastAsia="en-US"/>
        </w:rPr>
        <mc:AlternateContent>
          <mc:Choice Requires="wps">
            <w:drawing>
              <wp:anchor distT="0" distB="0" distL="114300" distR="114300" simplePos="0" relativeHeight="251800576" behindDoc="0" locked="0" layoutInCell="1" allowOverlap="1" wp14:anchorId="18D6ADC2" wp14:editId="52AA3E35">
                <wp:simplePos x="0" y="0"/>
                <wp:positionH relativeFrom="column">
                  <wp:posOffset>4592320</wp:posOffset>
                </wp:positionH>
                <wp:positionV relativeFrom="paragraph">
                  <wp:posOffset>3700780</wp:posOffset>
                </wp:positionV>
                <wp:extent cx="2907665" cy="5160191"/>
                <wp:effectExtent l="0" t="0" r="0" b="0"/>
                <wp:wrapSquare wrapText="bothSides"/>
                <wp:docPr id="85" name="Text Box 85"/>
                <wp:cNvGraphicFramePr/>
                <a:graphic xmlns:a="http://schemas.openxmlformats.org/drawingml/2006/main">
                  <a:graphicData uri="http://schemas.microsoft.com/office/word/2010/wordprocessingShape">
                    <wps:wsp>
                      <wps:cNvSpPr txBox="1"/>
                      <wps:spPr>
                        <a:xfrm>
                          <a:off x="0" y="0"/>
                          <a:ext cx="2907665" cy="5160191"/>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linkedTxbx id="55"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D6ADC2" id="Text Box 85" o:spid="_x0000_s1086" type="#_x0000_t202" style="position:absolute;margin-left:361.6pt;margin-top:291.4pt;width:228.95pt;height:406.3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" filled="f" stroked="f">
                <v:textbox>
                  <w:txbxContent/>
                </v:textbox>
                <w10:wrap type="square"/>
              </v:shape>
            </w:pict>
          </mc:Fallback>
        </mc:AlternateContent>
      </w:r>
      <w:r w:rsidR="001E70FB">
        <w:rPr>
          <w:noProof/>
          <w:lang w:val="en-US" w:eastAsia="en-US"/>
        </w:rPr>
        <mc:AlternateContent>
          <mc:Choice Requires="wps">
            <w:drawing>
              <wp:anchor distT="0" distB="0" distL="114300" distR="114300" simplePos="0" relativeHeight="251803648" behindDoc="0" locked="0" layoutInCell="1" allowOverlap="1" wp14:anchorId="6356FDBF" wp14:editId="6CCDE7AE">
                <wp:simplePos x="0" y="0"/>
                <wp:positionH relativeFrom="column">
                  <wp:posOffset>7192645</wp:posOffset>
                </wp:positionH>
                <wp:positionV relativeFrom="paragraph">
                  <wp:posOffset>9500870</wp:posOffset>
                </wp:positionV>
                <wp:extent cx="368300" cy="303530"/>
                <wp:effectExtent l="0" t="0" r="0" b="1270"/>
                <wp:wrapNone/>
                <wp:docPr id="87" name="Text Box 87"/>
                <wp:cNvGraphicFramePr/>
                <a:graphic xmlns:a="http://schemas.openxmlformats.org/drawingml/2006/main">
                  <a:graphicData uri="http://schemas.microsoft.com/office/word/2010/wordprocessingShape">
                    <wps:wsp>
                      <wps:cNvSpPr txBox="1"/>
                      <wps:spPr>
                        <a:xfrm>
                          <a:off x="0" y="0"/>
                          <a:ext cx="36830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363874" w14:textId="0E5905A3" w:rsidR="00AE169C" w:rsidRPr="00690C67" w:rsidRDefault="00AE169C" w:rsidP="001E70FB">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6FDBF" id="Text Box 87" o:spid="_x0000_s1087" type="#_x0000_t202" style="position:absolute;margin-left:566.35pt;margin-top:748.1pt;width:29pt;height:23.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" filled="f" stroked="f">
                <v:textbox>
                  <w:txbxContent>
                    <w:p w14:paraId="1E363874" w14:textId="0E5905A3" w:rsidR="00AE169C" w:rsidRPr="00690C67" w:rsidRDefault="00AE169C" w:rsidP="001E70FB">
                      <w:pPr>
                        <w:widowControl w:val="0"/>
                        <w:autoSpaceDE w:val="0"/>
                        <w:autoSpaceDN w:val="0"/>
                        <w:adjustRightInd w:val="0"/>
                        <w:spacing w:line="288" w:lineRule="auto"/>
                        <w:jc w:val="center"/>
                        <w:textAlignment w:val="center"/>
                        <w:rPr>
                          <w:rFonts w:cs="CenturyGothic-Bold"/>
                          <w:bCs/>
                          <w:caps/>
                          <w:color w:val="FFFFFF" w:themeColor="background1"/>
                          <w:sz w:val="26"/>
                          <w:szCs w:val="26"/>
                        </w:rPr>
                      </w:pPr>
                      <w:r>
                        <w:rPr>
                          <w:rFonts w:cs="CenturyGothic-Bold"/>
                          <w:bCs/>
                          <w:caps/>
                          <w:color w:val="FFFFFF" w:themeColor="background1"/>
                          <w:sz w:val="26"/>
                          <w:szCs w:val="26"/>
                        </w:rPr>
                        <w:t>9</w:t>
                      </w:r>
                    </w:p>
                  </w:txbxContent>
                </v:textbox>
              </v:shape>
            </w:pict>
          </mc:Fallback>
        </mc:AlternateContent>
      </w:r>
      <w:r w:rsidR="001E70FB">
        <w:rPr>
          <w:noProof/>
          <w:lang w:val="en-US" w:eastAsia="en-US"/>
        </w:rPr>
        <mc:AlternateContent>
          <mc:Choice Requires="wps">
            <w:drawing>
              <wp:anchor distT="0" distB="0" distL="114300" distR="114300" simplePos="0" relativeHeight="251802624" behindDoc="0" locked="0" layoutInCell="1" allowOverlap="1" wp14:anchorId="0E67C63F" wp14:editId="16FBCEBB">
                <wp:simplePos x="0" y="0"/>
                <wp:positionH relativeFrom="column">
                  <wp:posOffset>252095</wp:posOffset>
                </wp:positionH>
                <wp:positionV relativeFrom="paragraph">
                  <wp:posOffset>9490075</wp:posOffset>
                </wp:positionV>
                <wp:extent cx="1671320" cy="303530"/>
                <wp:effectExtent l="0" t="0" r="0" b="1270"/>
                <wp:wrapNone/>
                <wp:docPr id="86" name="Text Box 86"/>
                <wp:cNvGraphicFramePr/>
                <a:graphic xmlns:a="http://schemas.openxmlformats.org/drawingml/2006/main">
                  <a:graphicData uri="http://schemas.microsoft.com/office/word/2010/wordprocessingShape">
                    <wps:wsp>
                      <wps:cNvSpPr txBox="1"/>
                      <wps:spPr>
                        <a:xfrm>
                          <a:off x="0" y="0"/>
                          <a:ext cx="1671320" cy="303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CEC3AC" w14:textId="77777777" w:rsidR="00AE169C" w:rsidRPr="00690C67" w:rsidRDefault="00AE169C" w:rsidP="001E70FB">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summer 2019</w:t>
                            </w:r>
                          </w:p>
                          <w:p w14:paraId="6F3580B0" w14:textId="77777777" w:rsidR="00AE169C" w:rsidRPr="00690C67" w:rsidRDefault="00AE169C" w:rsidP="001E70FB">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7296CCA8" w14:textId="77777777" w:rsidR="00AE169C" w:rsidRPr="00690C67" w:rsidRDefault="00AE169C" w:rsidP="001E70FB">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67C63F" id="Text Box 86" o:spid="_x0000_s1088" type="#_x0000_t202" style="position:absolute;margin-left:19.85pt;margin-top:747.25pt;width:131.6pt;height:23.9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" filled="f" stroked="f">
                <v:textbox>
                  <w:txbxContent>
                    <w:p w14:paraId="38CEC3AC" w14:textId="77777777" w:rsidR="00AE169C" w:rsidRPr="00690C67" w:rsidRDefault="00AE169C" w:rsidP="001E70FB">
                      <w:pPr>
                        <w:widowControl w:val="0"/>
                        <w:autoSpaceDE w:val="0"/>
                        <w:autoSpaceDN w:val="0"/>
                        <w:adjustRightInd w:val="0"/>
                        <w:spacing w:line="288" w:lineRule="auto"/>
                        <w:textAlignment w:val="center"/>
                        <w:rPr>
                          <w:rFonts w:cs="CenturyGothic-Bold"/>
                          <w:b/>
                          <w:bCs/>
                          <w:caps/>
                          <w:color w:val="FFFFFF" w:themeColor="background1"/>
                          <w:sz w:val="26"/>
                          <w:szCs w:val="26"/>
                        </w:rPr>
                      </w:pPr>
                      <w:r>
                        <w:rPr>
                          <w:rFonts w:cs="CenturyGothic-Bold"/>
                          <w:b/>
                          <w:bCs/>
                          <w:caps/>
                          <w:color w:val="FFFFFF" w:themeColor="background1"/>
                          <w:sz w:val="26"/>
                          <w:szCs w:val="26"/>
                        </w:rPr>
                        <w:t>summer 2019</w:t>
                      </w:r>
                    </w:p>
                    <w:p w14:paraId="6F3580B0" w14:textId="77777777" w:rsidR="00AE169C" w:rsidRPr="00690C67" w:rsidRDefault="00AE169C" w:rsidP="001E70FB">
                      <w:pPr>
                        <w:widowControl w:val="0"/>
                        <w:autoSpaceDE w:val="0"/>
                        <w:autoSpaceDN w:val="0"/>
                        <w:adjustRightInd w:val="0"/>
                        <w:spacing w:line="288" w:lineRule="auto"/>
                        <w:textAlignment w:val="center"/>
                        <w:rPr>
                          <w:rFonts w:cs="CenturyGothic-Bold"/>
                          <w:b/>
                          <w:bCs/>
                          <w:caps/>
                          <w:color w:val="FFFFFF" w:themeColor="background1"/>
                          <w:sz w:val="26"/>
                          <w:szCs w:val="26"/>
                        </w:rPr>
                      </w:pPr>
                    </w:p>
                    <w:p w14:paraId="7296CCA8" w14:textId="77777777" w:rsidR="00AE169C" w:rsidRPr="00690C67" w:rsidRDefault="00AE169C" w:rsidP="001E70FB">
                      <w:pPr>
                        <w:widowControl w:val="0"/>
                        <w:autoSpaceDE w:val="0"/>
                        <w:autoSpaceDN w:val="0"/>
                        <w:adjustRightInd w:val="0"/>
                        <w:spacing w:line="288" w:lineRule="auto"/>
                        <w:textAlignment w:val="center"/>
                        <w:rPr>
                          <w:rFonts w:cs="CenturyGothic-Bold"/>
                          <w:b/>
                          <w:bCs/>
                          <w:caps/>
                          <w:color w:val="FFFFFF" w:themeColor="background1"/>
                          <w:sz w:val="26"/>
                          <w:szCs w:val="26"/>
                        </w:rPr>
                      </w:pPr>
                    </w:p>
                  </w:txbxContent>
                </v:textbox>
              </v:shape>
            </w:pict>
          </mc:Fallback>
        </mc:AlternateContent>
      </w:r>
      <w:r w:rsidR="001E70FB">
        <w:rPr>
          <w:noProof/>
          <w:lang w:val="en-US" w:eastAsia="en-US"/>
        </w:rPr>
        <mc:AlternateContent>
          <mc:Choice Requires="wps">
            <w:drawing>
              <wp:anchor distT="0" distB="0" distL="114300" distR="114300" simplePos="0" relativeHeight="251799552" behindDoc="0" locked="0" layoutInCell="1" allowOverlap="1" wp14:anchorId="44695863" wp14:editId="5CD62BD9">
                <wp:simplePos x="0" y="0"/>
                <wp:positionH relativeFrom="column">
                  <wp:posOffset>1670050</wp:posOffset>
                </wp:positionH>
                <wp:positionV relativeFrom="paragraph">
                  <wp:posOffset>1786255</wp:posOffset>
                </wp:positionV>
                <wp:extent cx="2978150" cy="7597140"/>
                <wp:effectExtent l="0" t="0" r="0" b="0"/>
                <wp:wrapSquare wrapText="bothSides"/>
                <wp:docPr id="84" name="Text Box 84"/>
                <wp:cNvGraphicFramePr/>
                <a:graphic xmlns:a="http://schemas.openxmlformats.org/drawingml/2006/main">
                  <a:graphicData uri="http://schemas.microsoft.com/office/word/2010/wordprocessingShape">
                    <wps:wsp>
                      <wps:cNvSpPr txBox="1"/>
                      <wps:spPr>
                        <a:xfrm>
                          <a:off x="0" y="0"/>
                          <a:ext cx="2978150" cy="75971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id="55">
                        <w:txbxContent>
                          <w:p w14:paraId="01FB3028" w14:textId="77777777" w:rsidR="00AE169C" w:rsidRPr="00EE7ADC" w:rsidRDefault="00AE169C" w:rsidP="008633EA">
                            <w:pPr>
                              <w:spacing w:after="80"/>
                              <w:rPr>
                                <w:rFonts w:ascii="Calibri" w:hAnsi="Calibri"/>
                                <w:b/>
                                <w:bCs/>
                                <w:color w:val="235983"/>
                                <w:sz w:val="24"/>
                                <w:szCs w:val="24"/>
                                <w:lang w:val="en-US"/>
                              </w:rPr>
                            </w:pPr>
                            <w:r w:rsidRPr="00EE7ADC">
                              <w:rPr>
                                <w:rFonts w:ascii="Calibri" w:hAnsi="Calibri"/>
                                <w:b/>
                                <w:bCs/>
                                <w:color w:val="235983"/>
                                <w:sz w:val="24"/>
                                <w:szCs w:val="24"/>
                                <w:lang w:val="en-US"/>
                              </w:rPr>
                              <w:t>Getting a Good Night's Sleep</w:t>
                            </w:r>
                          </w:p>
                          <w:p w14:paraId="1C730E01" w14:textId="77777777" w:rsidR="00AE169C" w:rsidRPr="00EE7ADC" w:rsidRDefault="00AE169C" w:rsidP="008633EA">
                            <w:pPr>
                              <w:spacing w:after="80"/>
                              <w:rPr>
                                <w:rFonts w:ascii="Calibri" w:hAnsi="Calibri"/>
                                <w:color w:val="6A6E6C"/>
                                <w:sz w:val="21"/>
                                <w:szCs w:val="21"/>
                                <w:lang w:val="en-US"/>
                              </w:rPr>
                            </w:pPr>
                            <w:r w:rsidRPr="00EE7ADC">
                              <w:rPr>
                                <w:rFonts w:ascii="Calibri" w:hAnsi="Calibri"/>
                                <w:color w:val="6A6E6C"/>
                                <w:sz w:val="21"/>
                                <w:szCs w:val="21"/>
                                <w:lang w:val="en-US"/>
                              </w:rPr>
                              <w:t>Being older doesn't mean you have to feel tired all the time. There are many things you can do to help you get a good night's sleep. Here are some ideas:</w:t>
                            </w:r>
                          </w:p>
                          <w:p w14:paraId="04ECFAEF" w14:textId="77777777" w:rsidR="00AE169C" w:rsidRPr="00EE7ADC" w:rsidRDefault="00AE169C" w:rsidP="001E70FB">
                            <w:pPr>
                              <w:numPr>
                                <w:ilvl w:val="0"/>
                                <w:numId w:val="17"/>
                              </w:numPr>
                              <w:spacing w:after="20"/>
                              <w:ind w:left="227" w:hanging="227"/>
                              <w:rPr>
                                <w:rFonts w:ascii="Calibri" w:hAnsi="Calibri"/>
                                <w:color w:val="6A6E6C"/>
                                <w:sz w:val="21"/>
                                <w:szCs w:val="21"/>
                                <w:lang w:val="en-US"/>
                              </w:rPr>
                            </w:pPr>
                            <w:r w:rsidRPr="00EE7ADC">
                              <w:rPr>
                                <w:rFonts w:ascii="Calibri" w:hAnsi="Calibri"/>
                                <w:color w:val="6A6E6C"/>
                                <w:sz w:val="21"/>
                                <w:szCs w:val="21"/>
                                <w:lang w:val="en-US"/>
                              </w:rPr>
                              <w:t>Follow a regular sleep schedule. Go to sleep and get up at the same time each day, even on weekends. Try to avoid napping in the late afternoon or evening, as it may keep you awake at night.</w:t>
                            </w:r>
                          </w:p>
                          <w:p w14:paraId="126360A5" w14:textId="77777777" w:rsidR="00AE169C" w:rsidRPr="00EE7ADC" w:rsidRDefault="00AE169C" w:rsidP="001E70FB">
                            <w:pPr>
                              <w:numPr>
                                <w:ilvl w:val="0"/>
                                <w:numId w:val="17"/>
                              </w:numPr>
                              <w:spacing w:after="20"/>
                              <w:ind w:left="227" w:hanging="227"/>
                              <w:rPr>
                                <w:rFonts w:ascii="Calibri" w:hAnsi="Calibri"/>
                                <w:color w:val="6A6E6C"/>
                                <w:sz w:val="21"/>
                                <w:szCs w:val="21"/>
                                <w:lang w:val="en-US"/>
                              </w:rPr>
                            </w:pPr>
                            <w:r w:rsidRPr="00EE7ADC">
                              <w:rPr>
                                <w:rFonts w:ascii="Calibri" w:hAnsi="Calibri"/>
                                <w:color w:val="6A6E6C"/>
                                <w:sz w:val="21"/>
                                <w:szCs w:val="21"/>
                                <w:lang w:val="en-US"/>
                              </w:rPr>
                              <w:t>Develop a bedtime routine. Take time to relax before bedtime each night. Some people watch television, read a book, listen to soothing music, or soak in a warm bath.</w:t>
                            </w:r>
                          </w:p>
                          <w:p w14:paraId="097F47CD" w14:textId="77777777" w:rsidR="00AE169C" w:rsidRPr="00EE7ADC" w:rsidRDefault="00AE169C" w:rsidP="001E70FB">
                            <w:pPr>
                              <w:numPr>
                                <w:ilvl w:val="0"/>
                                <w:numId w:val="17"/>
                              </w:numPr>
                              <w:spacing w:after="20"/>
                              <w:ind w:left="227" w:hanging="227"/>
                              <w:rPr>
                                <w:rFonts w:ascii="Calibri" w:hAnsi="Calibri"/>
                                <w:color w:val="6A6E6C"/>
                                <w:sz w:val="21"/>
                                <w:szCs w:val="21"/>
                                <w:lang w:val="en-US"/>
                              </w:rPr>
                            </w:pPr>
                            <w:r w:rsidRPr="00EE7ADC">
                              <w:rPr>
                                <w:rFonts w:ascii="Calibri" w:hAnsi="Calibri"/>
                                <w:color w:val="6A6E6C"/>
                                <w:sz w:val="21"/>
                                <w:szCs w:val="21"/>
                                <w:lang w:val="en-US"/>
                              </w:rPr>
                              <w:t>Keep your bedroom dark, not too hot or too cold, and as quiet as possible.</w:t>
                            </w:r>
                          </w:p>
                          <w:p w14:paraId="72F23D3D" w14:textId="77777777" w:rsidR="00AE169C" w:rsidRPr="00EE7ADC" w:rsidRDefault="00AE169C" w:rsidP="001E70FB">
                            <w:pPr>
                              <w:numPr>
                                <w:ilvl w:val="0"/>
                                <w:numId w:val="17"/>
                              </w:numPr>
                              <w:spacing w:after="20"/>
                              <w:ind w:left="227" w:hanging="227"/>
                              <w:rPr>
                                <w:rFonts w:ascii="Calibri" w:hAnsi="Calibri"/>
                                <w:color w:val="6A6E6C"/>
                                <w:sz w:val="21"/>
                                <w:szCs w:val="21"/>
                                <w:lang w:val="en-US"/>
                              </w:rPr>
                            </w:pPr>
                            <w:r w:rsidRPr="00EE7ADC">
                              <w:rPr>
                                <w:rFonts w:ascii="Calibri" w:hAnsi="Calibri"/>
                                <w:color w:val="6A6E6C"/>
                                <w:sz w:val="21"/>
                                <w:szCs w:val="21"/>
                                <w:lang w:val="en-US"/>
                              </w:rPr>
                              <w:t>Have a comfortable mattress, a pillow you like, and enough blankets for the season.</w:t>
                            </w:r>
                          </w:p>
                          <w:p w14:paraId="52244F16" w14:textId="77777777" w:rsidR="00AE169C" w:rsidRPr="00EE7ADC" w:rsidRDefault="00AE169C" w:rsidP="001E70FB">
                            <w:pPr>
                              <w:numPr>
                                <w:ilvl w:val="0"/>
                                <w:numId w:val="17"/>
                              </w:numPr>
                              <w:spacing w:after="20"/>
                              <w:ind w:left="227" w:hanging="227"/>
                              <w:rPr>
                                <w:rFonts w:ascii="Calibri" w:hAnsi="Calibri"/>
                                <w:color w:val="6A6E6C"/>
                                <w:sz w:val="21"/>
                                <w:szCs w:val="21"/>
                                <w:lang w:val="en-US"/>
                              </w:rPr>
                            </w:pPr>
                            <w:r w:rsidRPr="00EE7ADC">
                              <w:rPr>
                                <w:rFonts w:ascii="Calibri" w:hAnsi="Calibri"/>
                                <w:color w:val="6A6E6C"/>
                                <w:sz w:val="21"/>
                                <w:szCs w:val="21"/>
                                <w:lang w:val="en-US"/>
                              </w:rPr>
                              <w:t>Exercise at regular times each day, but not within 3 hours of your bedtime.</w:t>
                            </w:r>
                          </w:p>
                          <w:p w14:paraId="55FAD7A2" w14:textId="77777777" w:rsidR="00AE169C" w:rsidRPr="00EE7ADC" w:rsidRDefault="00AE169C" w:rsidP="001E70FB">
                            <w:pPr>
                              <w:numPr>
                                <w:ilvl w:val="0"/>
                                <w:numId w:val="17"/>
                              </w:numPr>
                              <w:spacing w:after="20"/>
                              <w:ind w:left="227" w:hanging="227"/>
                              <w:rPr>
                                <w:rFonts w:ascii="Calibri" w:hAnsi="Calibri"/>
                                <w:color w:val="6A6E6C"/>
                                <w:sz w:val="21"/>
                                <w:szCs w:val="21"/>
                                <w:lang w:val="en-US"/>
                              </w:rPr>
                            </w:pPr>
                            <w:r w:rsidRPr="00EE7ADC">
                              <w:rPr>
                                <w:rFonts w:ascii="Calibri" w:hAnsi="Calibri"/>
                                <w:color w:val="6A6E6C"/>
                                <w:sz w:val="21"/>
                                <w:szCs w:val="21"/>
                                <w:lang w:val="en-US"/>
                              </w:rPr>
                              <w:t>Make an effort to get outside in the sunlight each day.</w:t>
                            </w:r>
                          </w:p>
                          <w:p w14:paraId="132F371F" w14:textId="77777777" w:rsidR="00AE169C" w:rsidRPr="00EE7ADC" w:rsidRDefault="00AE169C" w:rsidP="001E70FB">
                            <w:pPr>
                              <w:numPr>
                                <w:ilvl w:val="0"/>
                                <w:numId w:val="17"/>
                              </w:numPr>
                              <w:spacing w:after="20"/>
                              <w:ind w:left="227" w:hanging="227"/>
                              <w:rPr>
                                <w:rFonts w:ascii="Calibri" w:hAnsi="Calibri"/>
                                <w:color w:val="6A6E6C"/>
                                <w:sz w:val="21"/>
                                <w:szCs w:val="21"/>
                                <w:lang w:val="en-US"/>
                              </w:rPr>
                            </w:pPr>
                            <w:r w:rsidRPr="00EE7ADC">
                              <w:rPr>
                                <w:rFonts w:ascii="Calibri" w:hAnsi="Calibri"/>
                                <w:color w:val="6A6E6C"/>
                                <w:sz w:val="21"/>
                                <w:szCs w:val="21"/>
                                <w:lang w:val="en-US"/>
                              </w:rPr>
                              <w:t>Be careful about when and how much you eat. Large meals close to bedtime may keep you awake, but a light snack in the evening can help you get a good night's sleep.</w:t>
                            </w:r>
                          </w:p>
                          <w:p w14:paraId="15626EDD" w14:textId="77777777" w:rsidR="00AE169C" w:rsidRPr="00EE7ADC" w:rsidRDefault="00AE169C" w:rsidP="001E70FB">
                            <w:pPr>
                              <w:numPr>
                                <w:ilvl w:val="0"/>
                                <w:numId w:val="17"/>
                              </w:numPr>
                              <w:spacing w:after="20"/>
                              <w:ind w:left="227" w:hanging="227"/>
                              <w:rPr>
                                <w:rFonts w:ascii="Calibri" w:hAnsi="Calibri"/>
                                <w:color w:val="6A6E6C"/>
                                <w:sz w:val="21"/>
                                <w:szCs w:val="21"/>
                                <w:lang w:val="en-US"/>
                              </w:rPr>
                            </w:pPr>
                            <w:r w:rsidRPr="00EE7ADC">
                              <w:rPr>
                                <w:rFonts w:ascii="Calibri" w:hAnsi="Calibri"/>
                                <w:color w:val="6A6E6C"/>
                                <w:sz w:val="21"/>
                                <w:szCs w:val="21"/>
                                <w:lang w:val="en-US"/>
                              </w:rPr>
                              <w:t>Stay away from caffeine late in the day. Caffeine found in coffee, tea, soda, and hot chocolate can keep you awake.</w:t>
                            </w:r>
                          </w:p>
                          <w:p w14:paraId="7C43DC83" w14:textId="77777777" w:rsidR="00AE169C" w:rsidRPr="00EE7ADC" w:rsidRDefault="00AE169C" w:rsidP="001E70FB">
                            <w:pPr>
                              <w:numPr>
                                <w:ilvl w:val="0"/>
                                <w:numId w:val="17"/>
                              </w:numPr>
                              <w:spacing w:after="20"/>
                              <w:ind w:left="227" w:hanging="227"/>
                              <w:rPr>
                                <w:rFonts w:ascii="Calibri" w:hAnsi="Calibri"/>
                                <w:color w:val="6A6E6C"/>
                                <w:sz w:val="21"/>
                                <w:szCs w:val="21"/>
                                <w:lang w:val="en-US"/>
                              </w:rPr>
                            </w:pPr>
                            <w:r w:rsidRPr="00EE7ADC">
                              <w:rPr>
                                <w:rFonts w:ascii="Calibri" w:hAnsi="Calibri"/>
                                <w:color w:val="6A6E6C"/>
                                <w:sz w:val="21"/>
                                <w:szCs w:val="21"/>
                                <w:lang w:val="en-US"/>
                              </w:rPr>
                              <w:t>Drink fewer beverages in the evening. Waking up to go to the bathroom and turning on a bright light break up your sleep.</w:t>
                            </w:r>
                          </w:p>
                          <w:p w14:paraId="526F91B0" w14:textId="77777777" w:rsidR="00AE169C" w:rsidRPr="005A24EB" w:rsidRDefault="00AE169C" w:rsidP="001E70FB">
                            <w:pPr>
                              <w:numPr>
                                <w:ilvl w:val="0"/>
                                <w:numId w:val="17"/>
                              </w:numPr>
                              <w:spacing w:after="20"/>
                              <w:ind w:left="227" w:hanging="227"/>
                              <w:rPr>
                                <w:rFonts w:ascii="Calibri" w:hAnsi="Calibri"/>
                                <w:color w:val="6A6E6C"/>
                                <w:spacing w:val="-4"/>
                                <w:sz w:val="21"/>
                                <w:szCs w:val="21"/>
                                <w:lang w:val="en-US"/>
                              </w:rPr>
                            </w:pPr>
                            <w:r w:rsidRPr="005A24EB">
                              <w:rPr>
                                <w:rFonts w:ascii="Calibri" w:hAnsi="Calibri"/>
                                <w:color w:val="6A6E6C"/>
                                <w:spacing w:val="-4"/>
                                <w:sz w:val="21"/>
                                <w:szCs w:val="21"/>
                                <w:lang w:val="en-US"/>
                              </w:rPr>
                              <w:t>Remember that alcohol won't help you sleep. Even small amounts make it harder to stay asleep.</w:t>
                            </w:r>
                          </w:p>
                          <w:p w14:paraId="1D34EFC5" w14:textId="77777777" w:rsidR="00AE169C" w:rsidRPr="005A24EB" w:rsidRDefault="00AE169C" w:rsidP="001E70FB">
                            <w:pPr>
                              <w:numPr>
                                <w:ilvl w:val="0"/>
                                <w:numId w:val="17"/>
                              </w:numPr>
                              <w:spacing w:after="160"/>
                              <w:ind w:left="227" w:hanging="227"/>
                              <w:rPr>
                                <w:rFonts w:ascii="Calibri" w:hAnsi="Calibri"/>
                                <w:color w:val="6A6E6C"/>
                                <w:spacing w:val="-4"/>
                                <w:sz w:val="21"/>
                                <w:szCs w:val="21"/>
                                <w:lang w:val="en-US"/>
                              </w:rPr>
                            </w:pPr>
                            <w:r w:rsidRPr="005A24EB">
                              <w:rPr>
                                <w:rFonts w:ascii="Calibri" w:hAnsi="Calibri"/>
                                <w:color w:val="6A6E6C"/>
                                <w:spacing w:val="-4"/>
                                <w:sz w:val="21"/>
                                <w:szCs w:val="21"/>
                                <w:lang w:val="en-US"/>
                              </w:rPr>
                              <w:t>Use your bedroom only for sleeping. After turning off the light, give yourself about 20 minutes to fall asleep. If you're still awake and not drowsy, get out of bed. When you feel sleepy, go back to bed.</w:t>
                            </w:r>
                          </w:p>
                          <w:p w14:paraId="12DF2273" w14:textId="77777777" w:rsidR="00AE169C" w:rsidRPr="005A24EB" w:rsidRDefault="00AE169C" w:rsidP="008633EA">
                            <w:pPr>
                              <w:spacing w:after="80"/>
                              <w:rPr>
                                <w:rFonts w:ascii="Calibri" w:hAnsi="Calibri"/>
                                <w:b/>
                                <w:bCs/>
                                <w:color w:val="235983"/>
                                <w:spacing w:val="-4"/>
                                <w:sz w:val="24"/>
                                <w:szCs w:val="24"/>
                                <w:lang w:val="en-US"/>
                              </w:rPr>
                            </w:pPr>
                            <w:r w:rsidRPr="005A24EB">
                              <w:rPr>
                                <w:rFonts w:ascii="Calibri" w:hAnsi="Calibri"/>
                                <w:b/>
                                <w:bCs/>
                                <w:color w:val="235983"/>
                                <w:spacing w:val="-4"/>
                                <w:sz w:val="24"/>
                                <w:szCs w:val="24"/>
                                <w:lang w:val="en-US"/>
                              </w:rPr>
                              <w:t>Safe Sleeping</w:t>
                            </w:r>
                          </w:p>
                          <w:p w14:paraId="15394D01" w14:textId="77777777" w:rsidR="00AE169C" w:rsidRPr="005A24EB" w:rsidRDefault="00AE169C" w:rsidP="008633EA">
                            <w:pPr>
                              <w:spacing w:after="80"/>
                              <w:rPr>
                                <w:rFonts w:ascii="Calibri" w:hAnsi="Calibri"/>
                                <w:color w:val="6A6E6C"/>
                                <w:spacing w:val="-4"/>
                                <w:sz w:val="21"/>
                                <w:szCs w:val="21"/>
                                <w:lang w:val="en-US"/>
                              </w:rPr>
                            </w:pPr>
                            <w:r w:rsidRPr="005A24EB">
                              <w:rPr>
                                <w:rFonts w:ascii="Calibri" w:hAnsi="Calibri"/>
                                <w:color w:val="6A6E6C"/>
                                <w:spacing w:val="-4"/>
                                <w:sz w:val="21"/>
                                <w:szCs w:val="21"/>
                                <w:lang w:val="en-US"/>
                              </w:rPr>
                              <w:t>Try to set up a safe and restful place to sleep. Make sure you have smoke alarms on each floor of your house or apartment and lock the outside doors before going to bed. Other ideas for a safe night's sleep are</w:t>
                            </w:r>
                          </w:p>
                          <w:p w14:paraId="524BCDD1" w14:textId="77777777" w:rsidR="00AE169C" w:rsidRPr="00A71EDB" w:rsidRDefault="00AE169C" w:rsidP="001E70FB">
                            <w:pPr>
                              <w:numPr>
                                <w:ilvl w:val="0"/>
                                <w:numId w:val="18"/>
                              </w:numPr>
                              <w:spacing w:after="20"/>
                              <w:ind w:left="227" w:hanging="227"/>
                              <w:rPr>
                                <w:rFonts w:ascii="Calibri" w:hAnsi="Calibri"/>
                                <w:color w:val="6A6E6C"/>
                                <w:sz w:val="21"/>
                                <w:szCs w:val="21"/>
                                <w:lang w:val="en-US"/>
                              </w:rPr>
                            </w:pPr>
                            <w:r w:rsidRPr="00A71EDB">
                              <w:rPr>
                                <w:rFonts w:ascii="Calibri" w:hAnsi="Calibri"/>
                                <w:color w:val="6A6E6C"/>
                                <w:sz w:val="21"/>
                                <w:szCs w:val="21"/>
                                <w:lang w:val="en-US"/>
                              </w:rPr>
                              <w:t>Keep a telephone with emergency phone numbers by your bed.</w:t>
                            </w:r>
                          </w:p>
                          <w:p w14:paraId="4123BC71" w14:textId="77777777" w:rsidR="00AE169C" w:rsidRPr="00A71EDB" w:rsidRDefault="00AE169C" w:rsidP="001E70FB">
                            <w:pPr>
                              <w:numPr>
                                <w:ilvl w:val="0"/>
                                <w:numId w:val="18"/>
                              </w:numPr>
                              <w:spacing w:after="20"/>
                              <w:ind w:left="227" w:hanging="227"/>
                              <w:rPr>
                                <w:rFonts w:ascii="Calibri" w:hAnsi="Calibri"/>
                                <w:color w:val="6A6E6C"/>
                                <w:sz w:val="21"/>
                                <w:szCs w:val="21"/>
                                <w:lang w:val="en-US"/>
                              </w:rPr>
                            </w:pPr>
                            <w:r w:rsidRPr="00A71EDB">
                              <w:rPr>
                                <w:rFonts w:ascii="Calibri" w:hAnsi="Calibri"/>
                                <w:color w:val="6A6E6C"/>
                                <w:sz w:val="21"/>
                                <w:szCs w:val="21"/>
                                <w:lang w:val="en-US"/>
                              </w:rPr>
                              <w:t>Have a good lamp within reach that turns on easily.</w:t>
                            </w:r>
                          </w:p>
                          <w:p w14:paraId="13011C03" w14:textId="77777777" w:rsidR="00AE169C" w:rsidRPr="00A71EDB" w:rsidRDefault="00AE169C" w:rsidP="001E70FB">
                            <w:pPr>
                              <w:numPr>
                                <w:ilvl w:val="0"/>
                                <w:numId w:val="18"/>
                              </w:numPr>
                              <w:spacing w:after="20"/>
                              <w:ind w:left="227" w:hanging="227"/>
                              <w:rPr>
                                <w:rFonts w:ascii="Calibri" w:hAnsi="Calibri"/>
                                <w:color w:val="6A6E6C"/>
                                <w:sz w:val="21"/>
                                <w:szCs w:val="21"/>
                                <w:lang w:val="en-US"/>
                              </w:rPr>
                            </w:pPr>
                            <w:r w:rsidRPr="00A71EDB">
                              <w:rPr>
                                <w:rFonts w:ascii="Calibri" w:hAnsi="Calibri"/>
                                <w:color w:val="6A6E6C"/>
                                <w:sz w:val="21"/>
                                <w:szCs w:val="21"/>
                                <w:lang w:val="en-US"/>
                              </w:rPr>
                              <w:t>Put a glass of water next to the bed in case you wake up thirsty.</w:t>
                            </w:r>
                          </w:p>
                          <w:p w14:paraId="2C9C5437" w14:textId="77777777" w:rsidR="00AE169C" w:rsidRPr="00A71EDB" w:rsidRDefault="00AE169C" w:rsidP="001E70FB">
                            <w:pPr>
                              <w:numPr>
                                <w:ilvl w:val="0"/>
                                <w:numId w:val="18"/>
                              </w:numPr>
                              <w:spacing w:after="20"/>
                              <w:ind w:left="227" w:hanging="227"/>
                              <w:rPr>
                                <w:rFonts w:ascii="Calibri" w:hAnsi="Calibri"/>
                                <w:color w:val="6A6E6C"/>
                                <w:sz w:val="21"/>
                                <w:szCs w:val="21"/>
                                <w:lang w:val="en-US"/>
                              </w:rPr>
                            </w:pPr>
                            <w:r w:rsidRPr="00A71EDB">
                              <w:rPr>
                                <w:rFonts w:ascii="Calibri" w:hAnsi="Calibri"/>
                                <w:color w:val="6A6E6C"/>
                                <w:sz w:val="21"/>
                                <w:szCs w:val="21"/>
                                <w:lang w:val="en-US"/>
                              </w:rPr>
                              <w:t>Use nightlights in the bathroom and hall.</w:t>
                            </w:r>
                          </w:p>
                          <w:p w14:paraId="04579382" w14:textId="77777777" w:rsidR="00AE169C" w:rsidRPr="00A71EDB" w:rsidRDefault="00AE169C" w:rsidP="001E70FB">
                            <w:pPr>
                              <w:numPr>
                                <w:ilvl w:val="0"/>
                                <w:numId w:val="18"/>
                              </w:numPr>
                              <w:spacing w:after="20"/>
                              <w:ind w:left="227" w:hanging="227"/>
                              <w:rPr>
                                <w:rFonts w:ascii="Calibri" w:hAnsi="Calibri"/>
                                <w:color w:val="6A6E6C"/>
                                <w:sz w:val="21"/>
                                <w:szCs w:val="21"/>
                                <w:lang w:val="en-US"/>
                              </w:rPr>
                            </w:pPr>
                            <w:r w:rsidRPr="00A71EDB">
                              <w:rPr>
                                <w:rFonts w:ascii="Calibri" w:hAnsi="Calibri"/>
                                <w:color w:val="6A6E6C"/>
                                <w:sz w:val="21"/>
                                <w:szCs w:val="21"/>
                                <w:lang w:val="en-US"/>
                              </w:rPr>
                              <w:t>Don't smoke, especially in bed.</w:t>
                            </w:r>
                          </w:p>
                          <w:p w14:paraId="2EC28751" w14:textId="77777777" w:rsidR="00AE169C" w:rsidRPr="00A71EDB" w:rsidRDefault="00AE169C" w:rsidP="001E70FB">
                            <w:pPr>
                              <w:numPr>
                                <w:ilvl w:val="0"/>
                                <w:numId w:val="18"/>
                              </w:numPr>
                              <w:spacing w:after="20"/>
                              <w:ind w:left="227" w:hanging="227"/>
                              <w:rPr>
                                <w:rFonts w:ascii="Calibri" w:hAnsi="Calibri"/>
                                <w:color w:val="6A6E6C"/>
                                <w:sz w:val="21"/>
                                <w:szCs w:val="21"/>
                                <w:lang w:val="en-US"/>
                              </w:rPr>
                            </w:pPr>
                            <w:r w:rsidRPr="00A71EDB">
                              <w:rPr>
                                <w:rFonts w:ascii="Calibri" w:hAnsi="Calibri"/>
                                <w:color w:val="6A6E6C"/>
                                <w:sz w:val="21"/>
                                <w:szCs w:val="21"/>
                                <w:lang w:val="en-US"/>
                              </w:rPr>
                              <w:t>Remove area rugs so you won't trip if you get out of bed in the middle of the night.</w:t>
                            </w:r>
                          </w:p>
                          <w:p w14:paraId="77CE04E4" w14:textId="77777777" w:rsidR="00AE169C" w:rsidRPr="00A71EDB" w:rsidRDefault="00AE169C" w:rsidP="001E70FB">
                            <w:pPr>
                              <w:numPr>
                                <w:ilvl w:val="0"/>
                                <w:numId w:val="18"/>
                              </w:numPr>
                              <w:spacing w:after="160"/>
                              <w:ind w:left="227" w:hanging="227"/>
                              <w:rPr>
                                <w:rFonts w:ascii="Calibri" w:hAnsi="Calibri"/>
                                <w:color w:val="6A6E6C"/>
                                <w:sz w:val="21"/>
                                <w:szCs w:val="21"/>
                                <w:lang w:val="en-US"/>
                              </w:rPr>
                            </w:pPr>
                            <w:r w:rsidRPr="00A71EDB">
                              <w:rPr>
                                <w:rFonts w:ascii="Calibri" w:hAnsi="Calibri"/>
                                <w:color w:val="6A6E6C"/>
                                <w:sz w:val="21"/>
                                <w:szCs w:val="21"/>
                                <w:lang w:val="en-US"/>
                              </w:rPr>
                              <w:t>Don't fall asleep with a heating pad on, as it may burn you.</w:t>
                            </w:r>
                          </w:p>
                          <w:p w14:paraId="359E9032" w14:textId="77777777" w:rsidR="00AE169C" w:rsidRPr="005A24EB" w:rsidRDefault="00AE169C" w:rsidP="008633EA">
                            <w:pPr>
                              <w:spacing w:after="80"/>
                              <w:rPr>
                                <w:rFonts w:ascii="Calibri" w:hAnsi="Calibri"/>
                                <w:b/>
                                <w:bCs/>
                                <w:color w:val="235983"/>
                                <w:spacing w:val="-4"/>
                                <w:sz w:val="24"/>
                                <w:szCs w:val="24"/>
                                <w:lang w:val="en-US"/>
                              </w:rPr>
                            </w:pPr>
                            <w:r w:rsidRPr="005A24EB">
                              <w:rPr>
                                <w:rFonts w:ascii="Calibri" w:hAnsi="Calibri"/>
                                <w:b/>
                                <w:bCs/>
                                <w:color w:val="235983"/>
                                <w:spacing w:val="-4"/>
                                <w:sz w:val="24"/>
                                <w:szCs w:val="24"/>
                                <w:lang w:val="en-US"/>
                              </w:rPr>
                              <w:t>Sweet Dreams</w:t>
                            </w:r>
                          </w:p>
                          <w:p w14:paraId="1F0EA143" w14:textId="77777777" w:rsidR="00AE169C" w:rsidRPr="005A24EB" w:rsidRDefault="00AE169C" w:rsidP="008633EA">
                            <w:pPr>
                              <w:spacing w:after="80"/>
                              <w:rPr>
                                <w:rFonts w:ascii="Calibri" w:hAnsi="Calibri"/>
                                <w:color w:val="6A6E6C"/>
                                <w:spacing w:val="-4"/>
                                <w:sz w:val="21"/>
                                <w:szCs w:val="21"/>
                                <w:lang w:val="en-US"/>
                              </w:rPr>
                            </w:pPr>
                            <w:r w:rsidRPr="005A24EB">
                              <w:rPr>
                                <w:rFonts w:ascii="Calibri" w:hAnsi="Calibri"/>
                                <w:color w:val="6A6E6C"/>
                                <w:spacing w:val="-4"/>
                                <w:sz w:val="21"/>
                                <w:szCs w:val="21"/>
                                <w:lang w:val="en-US"/>
                              </w:rPr>
                              <w:t>There are some tricks to help you fall asleep. You don't really have to count sheep, but you could try counting slowly to 100. Some people find that playing mental games makes them sleepy. For example, tell yourself its 5 minutes before you have to get up, and you're just trying to get a few extra winks. Other people find that relaxing their body puts them to sleep. You might start by telling yourself that your toes feel light as feathers and then work your way up the rest of the body saying the same words. You may drift off to sleep before getting to the top of your head.</w:t>
                            </w:r>
                          </w:p>
                          <w:p w14:paraId="0F4D4BAE" w14:textId="77777777" w:rsidR="00AE169C" w:rsidRPr="005A24EB" w:rsidRDefault="00AE169C" w:rsidP="008633EA">
                            <w:pPr>
                              <w:spacing w:after="80"/>
                              <w:rPr>
                                <w:rFonts w:ascii="Calibri" w:hAnsi="Calibri"/>
                                <w:color w:val="6A6E6C"/>
                                <w:spacing w:val="-4"/>
                                <w:sz w:val="21"/>
                                <w:szCs w:val="21"/>
                                <w:lang w:val="en-US"/>
                              </w:rPr>
                            </w:pPr>
                            <w:r w:rsidRPr="005A24EB">
                              <w:rPr>
                                <w:rFonts w:ascii="Calibri" w:hAnsi="Calibri"/>
                                <w:color w:val="6A6E6C"/>
                                <w:spacing w:val="-4"/>
                                <w:sz w:val="21"/>
                                <w:szCs w:val="21"/>
                                <w:lang w:val="en-US"/>
                              </w:rPr>
                              <w:t>If you feel tired and unable to do your activities for more than 2 or 3 weeks, you may have a sleep problem. Talk to your doctor about changes you can make to get a better night's sleep.</w:t>
                            </w:r>
                          </w:p>
                          <w:p w14:paraId="51CD2AC4" w14:textId="77777777" w:rsidR="00AE169C" w:rsidRPr="005A24EB" w:rsidRDefault="00AE169C" w:rsidP="008633EA">
                            <w:pPr>
                              <w:spacing w:after="80"/>
                              <w:rPr>
                                <w:rFonts w:ascii="Calibri" w:hAnsi="Calibri"/>
                                <w:color w:val="6A6E6C"/>
                                <w:spacing w:val="-4"/>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95863" id="Text Box 84" o:spid="_x0000_s1089" type="#_x0000_t202" style="position:absolute;margin-left:131.5pt;margin-top:140.65pt;width:234.5pt;height:598.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" filled="f" stroked="f">
                <v:textbox style="mso-next-textbox:#Text Box 85">
                  <w:txbxContent>
                    <w:p w14:paraId="01FB3028" w14:textId="77777777" w:rsidR="00AE169C" w:rsidRPr="00EE7ADC" w:rsidRDefault="00AE169C" w:rsidP="008633EA">
                      <w:pPr>
                        <w:spacing w:after="80"/>
                        <w:rPr>
                          <w:rFonts w:ascii="Calibri" w:hAnsi="Calibri"/>
                          <w:b/>
                          <w:bCs/>
                          <w:color w:val="235983"/>
                          <w:sz w:val="24"/>
                          <w:szCs w:val="24"/>
                          <w:lang w:val="en-US"/>
                        </w:rPr>
                      </w:pPr>
                      <w:r w:rsidRPr="00EE7ADC">
                        <w:rPr>
                          <w:rFonts w:ascii="Calibri" w:hAnsi="Calibri"/>
                          <w:b/>
                          <w:bCs/>
                          <w:color w:val="235983"/>
                          <w:sz w:val="24"/>
                          <w:szCs w:val="24"/>
                          <w:lang w:val="en-US"/>
                        </w:rPr>
                        <w:t>Getting a Good Night's Sleep</w:t>
                      </w:r>
                    </w:p>
                    <w:p w14:paraId="1C730E01" w14:textId="77777777" w:rsidR="00AE169C" w:rsidRPr="00EE7ADC" w:rsidRDefault="00AE169C" w:rsidP="008633EA">
                      <w:pPr>
                        <w:spacing w:after="80"/>
                        <w:rPr>
                          <w:rFonts w:ascii="Calibri" w:hAnsi="Calibri"/>
                          <w:color w:val="6A6E6C"/>
                          <w:sz w:val="21"/>
                          <w:szCs w:val="21"/>
                          <w:lang w:val="en-US"/>
                        </w:rPr>
                      </w:pPr>
                      <w:r w:rsidRPr="00EE7ADC">
                        <w:rPr>
                          <w:rFonts w:ascii="Calibri" w:hAnsi="Calibri"/>
                          <w:color w:val="6A6E6C"/>
                          <w:sz w:val="21"/>
                          <w:szCs w:val="21"/>
                          <w:lang w:val="en-US"/>
                        </w:rPr>
                        <w:t>Being older doesn't mean you have to feel tired all the time. There are many things you can do to help you get a good night's sleep. Here are some ideas:</w:t>
                      </w:r>
                    </w:p>
                    <w:p w14:paraId="04ECFAEF" w14:textId="77777777" w:rsidR="00AE169C" w:rsidRPr="00EE7ADC" w:rsidRDefault="00AE169C" w:rsidP="001E70FB">
                      <w:pPr>
                        <w:numPr>
                          <w:ilvl w:val="0"/>
                          <w:numId w:val="17"/>
                        </w:numPr>
                        <w:spacing w:after="20"/>
                        <w:ind w:left="227" w:hanging="227"/>
                        <w:rPr>
                          <w:rFonts w:ascii="Calibri" w:hAnsi="Calibri"/>
                          <w:color w:val="6A6E6C"/>
                          <w:sz w:val="21"/>
                          <w:szCs w:val="21"/>
                          <w:lang w:val="en-US"/>
                        </w:rPr>
                      </w:pPr>
                      <w:r w:rsidRPr="00EE7ADC">
                        <w:rPr>
                          <w:rFonts w:ascii="Calibri" w:hAnsi="Calibri"/>
                          <w:color w:val="6A6E6C"/>
                          <w:sz w:val="21"/>
                          <w:szCs w:val="21"/>
                          <w:lang w:val="en-US"/>
                        </w:rPr>
                        <w:t>Follow a regular sleep schedule. Go to sleep and get up at the same time each day, even on weekends. Try to avoid napping in the late afternoon or evening, as it may keep you awake at night.</w:t>
                      </w:r>
                    </w:p>
                    <w:p w14:paraId="126360A5" w14:textId="77777777" w:rsidR="00AE169C" w:rsidRPr="00EE7ADC" w:rsidRDefault="00AE169C" w:rsidP="001E70FB">
                      <w:pPr>
                        <w:numPr>
                          <w:ilvl w:val="0"/>
                          <w:numId w:val="17"/>
                        </w:numPr>
                        <w:spacing w:after="20"/>
                        <w:ind w:left="227" w:hanging="227"/>
                        <w:rPr>
                          <w:rFonts w:ascii="Calibri" w:hAnsi="Calibri"/>
                          <w:color w:val="6A6E6C"/>
                          <w:sz w:val="21"/>
                          <w:szCs w:val="21"/>
                          <w:lang w:val="en-US"/>
                        </w:rPr>
                      </w:pPr>
                      <w:r w:rsidRPr="00EE7ADC">
                        <w:rPr>
                          <w:rFonts w:ascii="Calibri" w:hAnsi="Calibri"/>
                          <w:color w:val="6A6E6C"/>
                          <w:sz w:val="21"/>
                          <w:szCs w:val="21"/>
                          <w:lang w:val="en-US"/>
                        </w:rPr>
                        <w:t>Develop a bedtime routine. Take time to relax before bedtime each night. Some people watch television, read a book, listen to soothing music, or soak in a warm bath.</w:t>
                      </w:r>
                    </w:p>
                    <w:p w14:paraId="097F47CD" w14:textId="77777777" w:rsidR="00AE169C" w:rsidRPr="00EE7ADC" w:rsidRDefault="00AE169C" w:rsidP="001E70FB">
                      <w:pPr>
                        <w:numPr>
                          <w:ilvl w:val="0"/>
                          <w:numId w:val="17"/>
                        </w:numPr>
                        <w:spacing w:after="20"/>
                        <w:ind w:left="227" w:hanging="227"/>
                        <w:rPr>
                          <w:rFonts w:ascii="Calibri" w:hAnsi="Calibri"/>
                          <w:color w:val="6A6E6C"/>
                          <w:sz w:val="21"/>
                          <w:szCs w:val="21"/>
                          <w:lang w:val="en-US"/>
                        </w:rPr>
                      </w:pPr>
                      <w:r w:rsidRPr="00EE7ADC">
                        <w:rPr>
                          <w:rFonts w:ascii="Calibri" w:hAnsi="Calibri"/>
                          <w:color w:val="6A6E6C"/>
                          <w:sz w:val="21"/>
                          <w:szCs w:val="21"/>
                          <w:lang w:val="en-US"/>
                        </w:rPr>
                        <w:t>Keep your bedroom dark, not too hot or too cold, and as quiet as possible.</w:t>
                      </w:r>
                    </w:p>
                    <w:p w14:paraId="72F23D3D" w14:textId="77777777" w:rsidR="00AE169C" w:rsidRPr="00EE7ADC" w:rsidRDefault="00AE169C" w:rsidP="001E70FB">
                      <w:pPr>
                        <w:numPr>
                          <w:ilvl w:val="0"/>
                          <w:numId w:val="17"/>
                        </w:numPr>
                        <w:spacing w:after="20"/>
                        <w:ind w:left="227" w:hanging="227"/>
                        <w:rPr>
                          <w:rFonts w:ascii="Calibri" w:hAnsi="Calibri"/>
                          <w:color w:val="6A6E6C"/>
                          <w:sz w:val="21"/>
                          <w:szCs w:val="21"/>
                          <w:lang w:val="en-US"/>
                        </w:rPr>
                      </w:pPr>
                      <w:r w:rsidRPr="00EE7ADC">
                        <w:rPr>
                          <w:rFonts w:ascii="Calibri" w:hAnsi="Calibri"/>
                          <w:color w:val="6A6E6C"/>
                          <w:sz w:val="21"/>
                          <w:szCs w:val="21"/>
                          <w:lang w:val="en-US"/>
                        </w:rPr>
                        <w:t>Have a comfortable mattress, a pillow you like, and enough blankets for the season.</w:t>
                      </w:r>
                    </w:p>
                    <w:p w14:paraId="52244F16" w14:textId="77777777" w:rsidR="00AE169C" w:rsidRPr="00EE7ADC" w:rsidRDefault="00AE169C" w:rsidP="001E70FB">
                      <w:pPr>
                        <w:numPr>
                          <w:ilvl w:val="0"/>
                          <w:numId w:val="17"/>
                        </w:numPr>
                        <w:spacing w:after="20"/>
                        <w:ind w:left="227" w:hanging="227"/>
                        <w:rPr>
                          <w:rFonts w:ascii="Calibri" w:hAnsi="Calibri"/>
                          <w:color w:val="6A6E6C"/>
                          <w:sz w:val="21"/>
                          <w:szCs w:val="21"/>
                          <w:lang w:val="en-US"/>
                        </w:rPr>
                      </w:pPr>
                      <w:r w:rsidRPr="00EE7ADC">
                        <w:rPr>
                          <w:rFonts w:ascii="Calibri" w:hAnsi="Calibri"/>
                          <w:color w:val="6A6E6C"/>
                          <w:sz w:val="21"/>
                          <w:szCs w:val="21"/>
                          <w:lang w:val="en-US"/>
                        </w:rPr>
                        <w:t>Exercise at regular times each day, but not within 3 hours of your bedtime.</w:t>
                      </w:r>
                    </w:p>
                    <w:p w14:paraId="55FAD7A2" w14:textId="77777777" w:rsidR="00AE169C" w:rsidRPr="00EE7ADC" w:rsidRDefault="00AE169C" w:rsidP="001E70FB">
                      <w:pPr>
                        <w:numPr>
                          <w:ilvl w:val="0"/>
                          <w:numId w:val="17"/>
                        </w:numPr>
                        <w:spacing w:after="20"/>
                        <w:ind w:left="227" w:hanging="227"/>
                        <w:rPr>
                          <w:rFonts w:ascii="Calibri" w:hAnsi="Calibri"/>
                          <w:color w:val="6A6E6C"/>
                          <w:sz w:val="21"/>
                          <w:szCs w:val="21"/>
                          <w:lang w:val="en-US"/>
                        </w:rPr>
                      </w:pPr>
                      <w:r w:rsidRPr="00EE7ADC">
                        <w:rPr>
                          <w:rFonts w:ascii="Calibri" w:hAnsi="Calibri"/>
                          <w:color w:val="6A6E6C"/>
                          <w:sz w:val="21"/>
                          <w:szCs w:val="21"/>
                          <w:lang w:val="en-US"/>
                        </w:rPr>
                        <w:t>Make an effort to get outside in the sunlight each day.</w:t>
                      </w:r>
                    </w:p>
                    <w:p w14:paraId="132F371F" w14:textId="77777777" w:rsidR="00AE169C" w:rsidRPr="00EE7ADC" w:rsidRDefault="00AE169C" w:rsidP="001E70FB">
                      <w:pPr>
                        <w:numPr>
                          <w:ilvl w:val="0"/>
                          <w:numId w:val="17"/>
                        </w:numPr>
                        <w:spacing w:after="20"/>
                        <w:ind w:left="227" w:hanging="227"/>
                        <w:rPr>
                          <w:rFonts w:ascii="Calibri" w:hAnsi="Calibri"/>
                          <w:color w:val="6A6E6C"/>
                          <w:sz w:val="21"/>
                          <w:szCs w:val="21"/>
                          <w:lang w:val="en-US"/>
                        </w:rPr>
                      </w:pPr>
                      <w:r w:rsidRPr="00EE7ADC">
                        <w:rPr>
                          <w:rFonts w:ascii="Calibri" w:hAnsi="Calibri"/>
                          <w:color w:val="6A6E6C"/>
                          <w:sz w:val="21"/>
                          <w:szCs w:val="21"/>
                          <w:lang w:val="en-US"/>
                        </w:rPr>
                        <w:t>Be careful about when and how much you eat. Large meals close to bedtime may keep you awake, but a light snack in the evening can help you get a good night's sleep.</w:t>
                      </w:r>
                    </w:p>
                    <w:p w14:paraId="15626EDD" w14:textId="77777777" w:rsidR="00AE169C" w:rsidRPr="00EE7ADC" w:rsidRDefault="00AE169C" w:rsidP="001E70FB">
                      <w:pPr>
                        <w:numPr>
                          <w:ilvl w:val="0"/>
                          <w:numId w:val="17"/>
                        </w:numPr>
                        <w:spacing w:after="20"/>
                        <w:ind w:left="227" w:hanging="227"/>
                        <w:rPr>
                          <w:rFonts w:ascii="Calibri" w:hAnsi="Calibri"/>
                          <w:color w:val="6A6E6C"/>
                          <w:sz w:val="21"/>
                          <w:szCs w:val="21"/>
                          <w:lang w:val="en-US"/>
                        </w:rPr>
                      </w:pPr>
                      <w:r w:rsidRPr="00EE7ADC">
                        <w:rPr>
                          <w:rFonts w:ascii="Calibri" w:hAnsi="Calibri"/>
                          <w:color w:val="6A6E6C"/>
                          <w:sz w:val="21"/>
                          <w:szCs w:val="21"/>
                          <w:lang w:val="en-US"/>
                        </w:rPr>
                        <w:t>Stay away from caffeine late in the day. Caffeine found in coffee, tea, soda, and hot chocolate can keep you awake.</w:t>
                      </w:r>
                    </w:p>
                    <w:p w14:paraId="7C43DC83" w14:textId="77777777" w:rsidR="00AE169C" w:rsidRPr="00EE7ADC" w:rsidRDefault="00AE169C" w:rsidP="001E70FB">
                      <w:pPr>
                        <w:numPr>
                          <w:ilvl w:val="0"/>
                          <w:numId w:val="17"/>
                        </w:numPr>
                        <w:spacing w:after="20"/>
                        <w:ind w:left="227" w:hanging="227"/>
                        <w:rPr>
                          <w:rFonts w:ascii="Calibri" w:hAnsi="Calibri"/>
                          <w:color w:val="6A6E6C"/>
                          <w:sz w:val="21"/>
                          <w:szCs w:val="21"/>
                          <w:lang w:val="en-US"/>
                        </w:rPr>
                      </w:pPr>
                      <w:r w:rsidRPr="00EE7ADC">
                        <w:rPr>
                          <w:rFonts w:ascii="Calibri" w:hAnsi="Calibri"/>
                          <w:color w:val="6A6E6C"/>
                          <w:sz w:val="21"/>
                          <w:szCs w:val="21"/>
                          <w:lang w:val="en-US"/>
                        </w:rPr>
                        <w:t>Drink fewer beverages in the evening. Waking up to go to the bathroom and turning on a bright light break up your sleep.</w:t>
                      </w:r>
                    </w:p>
                    <w:p w14:paraId="526F91B0" w14:textId="77777777" w:rsidR="00AE169C" w:rsidRPr="005A24EB" w:rsidRDefault="00AE169C" w:rsidP="001E70FB">
                      <w:pPr>
                        <w:numPr>
                          <w:ilvl w:val="0"/>
                          <w:numId w:val="17"/>
                        </w:numPr>
                        <w:spacing w:after="20"/>
                        <w:ind w:left="227" w:hanging="227"/>
                        <w:rPr>
                          <w:rFonts w:ascii="Calibri" w:hAnsi="Calibri"/>
                          <w:color w:val="6A6E6C"/>
                          <w:spacing w:val="-4"/>
                          <w:sz w:val="21"/>
                          <w:szCs w:val="21"/>
                          <w:lang w:val="en-US"/>
                        </w:rPr>
                      </w:pPr>
                      <w:r w:rsidRPr="005A24EB">
                        <w:rPr>
                          <w:rFonts w:ascii="Calibri" w:hAnsi="Calibri"/>
                          <w:color w:val="6A6E6C"/>
                          <w:spacing w:val="-4"/>
                          <w:sz w:val="21"/>
                          <w:szCs w:val="21"/>
                          <w:lang w:val="en-US"/>
                        </w:rPr>
                        <w:t>Remember that alcohol won't help you sleep. Even small amounts make it harder to stay asleep.</w:t>
                      </w:r>
                    </w:p>
                    <w:p w14:paraId="1D34EFC5" w14:textId="77777777" w:rsidR="00AE169C" w:rsidRPr="005A24EB" w:rsidRDefault="00AE169C" w:rsidP="001E70FB">
                      <w:pPr>
                        <w:numPr>
                          <w:ilvl w:val="0"/>
                          <w:numId w:val="17"/>
                        </w:numPr>
                        <w:spacing w:after="160"/>
                        <w:ind w:left="227" w:hanging="227"/>
                        <w:rPr>
                          <w:rFonts w:ascii="Calibri" w:hAnsi="Calibri"/>
                          <w:color w:val="6A6E6C"/>
                          <w:spacing w:val="-4"/>
                          <w:sz w:val="21"/>
                          <w:szCs w:val="21"/>
                          <w:lang w:val="en-US"/>
                        </w:rPr>
                      </w:pPr>
                      <w:r w:rsidRPr="005A24EB">
                        <w:rPr>
                          <w:rFonts w:ascii="Calibri" w:hAnsi="Calibri"/>
                          <w:color w:val="6A6E6C"/>
                          <w:spacing w:val="-4"/>
                          <w:sz w:val="21"/>
                          <w:szCs w:val="21"/>
                          <w:lang w:val="en-US"/>
                        </w:rPr>
                        <w:t>Use your bedroom only for sleeping. After turning off the light, give yourself about 20 minutes to fall asleep. If you're still awake and not drowsy, get out of bed. When you feel sleepy, go back to bed.</w:t>
                      </w:r>
                    </w:p>
                    <w:p w14:paraId="12DF2273" w14:textId="77777777" w:rsidR="00AE169C" w:rsidRPr="005A24EB" w:rsidRDefault="00AE169C" w:rsidP="008633EA">
                      <w:pPr>
                        <w:spacing w:after="80"/>
                        <w:rPr>
                          <w:rFonts w:ascii="Calibri" w:hAnsi="Calibri"/>
                          <w:b/>
                          <w:bCs/>
                          <w:color w:val="235983"/>
                          <w:spacing w:val="-4"/>
                          <w:sz w:val="24"/>
                          <w:szCs w:val="24"/>
                          <w:lang w:val="en-US"/>
                        </w:rPr>
                      </w:pPr>
                      <w:r w:rsidRPr="005A24EB">
                        <w:rPr>
                          <w:rFonts w:ascii="Calibri" w:hAnsi="Calibri"/>
                          <w:b/>
                          <w:bCs/>
                          <w:color w:val="235983"/>
                          <w:spacing w:val="-4"/>
                          <w:sz w:val="24"/>
                          <w:szCs w:val="24"/>
                          <w:lang w:val="en-US"/>
                        </w:rPr>
                        <w:t>Safe Sleeping</w:t>
                      </w:r>
                    </w:p>
                    <w:p w14:paraId="15394D01" w14:textId="77777777" w:rsidR="00AE169C" w:rsidRPr="005A24EB" w:rsidRDefault="00AE169C" w:rsidP="008633EA">
                      <w:pPr>
                        <w:spacing w:after="80"/>
                        <w:rPr>
                          <w:rFonts w:ascii="Calibri" w:hAnsi="Calibri"/>
                          <w:color w:val="6A6E6C"/>
                          <w:spacing w:val="-4"/>
                          <w:sz w:val="21"/>
                          <w:szCs w:val="21"/>
                          <w:lang w:val="en-US"/>
                        </w:rPr>
                      </w:pPr>
                      <w:r w:rsidRPr="005A24EB">
                        <w:rPr>
                          <w:rFonts w:ascii="Calibri" w:hAnsi="Calibri"/>
                          <w:color w:val="6A6E6C"/>
                          <w:spacing w:val="-4"/>
                          <w:sz w:val="21"/>
                          <w:szCs w:val="21"/>
                          <w:lang w:val="en-US"/>
                        </w:rPr>
                        <w:t>Try to set up a safe and restful place to sleep. Make sure you have smoke alarms on each floor of your house or apartment and lock the outside doors before going to bed. Other ideas for a safe night's sleep are</w:t>
                      </w:r>
                    </w:p>
                    <w:p w14:paraId="524BCDD1" w14:textId="77777777" w:rsidR="00AE169C" w:rsidRPr="00A71EDB" w:rsidRDefault="00AE169C" w:rsidP="001E70FB">
                      <w:pPr>
                        <w:numPr>
                          <w:ilvl w:val="0"/>
                          <w:numId w:val="18"/>
                        </w:numPr>
                        <w:spacing w:after="20"/>
                        <w:ind w:left="227" w:hanging="227"/>
                        <w:rPr>
                          <w:rFonts w:ascii="Calibri" w:hAnsi="Calibri"/>
                          <w:color w:val="6A6E6C"/>
                          <w:sz w:val="21"/>
                          <w:szCs w:val="21"/>
                          <w:lang w:val="en-US"/>
                        </w:rPr>
                      </w:pPr>
                      <w:r w:rsidRPr="00A71EDB">
                        <w:rPr>
                          <w:rFonts w:ascii="Calibri" w:hAnsi="Calibri"/>
                          <w:color w:val="6A6E6C"/>
                          <w:sz w:val="21"/>
                          <w:szCs w:val="21"/>
                          <w:lang w:val="en-US"/>
                        </w:rPr>
                        <w:t>Keep a telephone with emergency phone numbers by your bed.</w:t>
                      </w:r>
                    </w:p>
                    <w:p w14:paraId="4123BC71" w14:textId="77777777" w:rsidR="00AE169C" w:rsidRPr="00A71EDB" w:rsidRDefault="00AE169C" w:rsidP="001E70FB">
                      <w:pPr>
                        <w:numPr>
                          <w:ilvl w:val="0"/>
                          <w:numId w:val="18"/>
                        </w:numPr>
                        <w:spacing w:after="20"/>
                        <w:ind w:left="227" w:hanging="227"/>
                        <w:rPr>
                          <w:rFonts w:ascii="Calibri" w:hAnsi="Calibri"/>
                          <w:color w:val="6A6E6C"/>
                          <w:sz w:val="21"/>
                          <w:szCs w:val="21"/>
                          <w:lang w:val="en-US"/>
                        </w:rPr>
                      </w:pPr>
                      <w:r w:rsidRPr="00A71EDB">
                        <w:rPr>
                          <w:rFonts w:ascii="Calibri" w:hAnsi="Calibri"/>
                          <w:color w:val="6A6E6C"/>
                          <w:sz w:val="21"/>
                          <w:szCs w:val="21"/>
                          <w:lang w:val="en-US"/>
                        </w:rPr>
                        <w:t>Have a good lamp within reach that turns on easily.</w:t>
                      </w:r>
                    </w:p>
                    <w:p w14:paraId="13011C03" w14:textId="77777777" w:rsidR="00AE169C" w:rsidRPr="00A71EDB" w:rsidRDefault="00AE169C" w:rsidP="001E70FB">
                      <w:pPr>
                        <w:numPr>
                          <w:ilvl w:val="0"/>
                          <w:numId w:val="18"/>
                        </w:numPr>
                        <w:spacing w:after="20"/>
                        <w:ind w:left="227" w:hanging="227"/>
                        <w:rPr>
                          <w:rFonts w:ascii="Calibri" w:hAnsi="Calibri"/>
                          <w:color w:val="6A6E6C"/>
                          <w:sz w:val="21"/>
                          <w:szCs w:val="21"/>
                          <w:lang w:val="en-US"/>
                        </w:rPr>
                      </w:pPr>
                      <w:r w:rsidRPr="00A71EDB">
                        <w:rPr>
                          <w:rFonts w:ascii="Calibri" w:hAnsi="Calibri"/>
                          <w:color w:val="6A6E6C"/>
                          <w:sz w:val="21"/>
                          <w:szCs w:val="21"/>
                          <w:lang w:val="en-US"/>
                        </w:rPr>
                        <w:t>Put a glass of water next to the bed in case you wake up thirsty.</w:t>
                      </w:r>
                    </w:p>
                    <w:p w14:paraId="2C9C5437" w14:textId="77777777" w:rsidR="00AE169C" w:rsidRPr="00A71EDB" w:rsidRDefault="00AE169C" w:rsidP="001E70FB">
                      <w:pPr>
                        <w:numPr>
                          <w:ilvl w:val="0"/>
                          <w:numId w:val="18"/>
                        </w:numPr>
                        <w:spacing w:after="20"/>
                        <w:ind w:left="227" w:hanging="227"/>
                        <w:rPr>
                          <w:rFonts w:ascii="Calibri" w:hAnsi="Calibri"/>
                          <w:color w:val="6A6E6C"/>
                          <w:sz w:val="21"/>
                          <w:szCs w:val="21"/>
                          <w:lang w:val="en-US"/>
                        </w:rPr>
                      </w:pPr>
                      <w:r w:rsidRPr="00A71EDB">
                        <w:rPr>
                          <w:rFonts w:ascii="Calibri" w:hAnsi="Calibri"/>
                          <w:color w:val="6A6E6C"/>
                          <w:sz w:val="21"/>
                          <w:szCs w:val="21"/>
                          <w:lang w:val="en-US"/>
                        </w:rPr>
                        <w:t>Use nightlights in the bathroom and hall.</w:t>
                      </w:r>
                    </w:p>
                    <w:p w14:paraId="04579382" w14:textId="77777777" w:rsidR="00AE169C" w:rsidRPr="00A71EDB" w:rsidRDefault="00AE169C" w:rsidP="001E70FB">
                      <w:pPr>
                        <w:numPr>
                          <w:ilvl w:val="0"/>
                          <w:numId w:val="18"/>
                        </w:numPr>
                        <w:spacing w:after="20"/>
                        <w:ind w:left="227" w:hanging="227"/>
                        <w:rPr>
                          <w:rFonts w:ascii="Calibri" w:hAnsi="Calibri"/>
                          <w:color w:val="6A6E6C"/>
                          <w:sz w:val="21"/>
                          <w:szCs w:val="21"/>
                          <w:lang w:val="en-US"/>
                        </w:rPr>
                      </w:pPr>
                      <w:r w:rsidRPr="00A71EDB">
                        <w:rPr>
                          <w:rFonts w:ascii="Calibri" w:hAnsi="Calibri"/>
                          <w:color w:val="6A6E6C"/>
                          <w:sz w:val="21"/>
                          <w:szCs w:val="21"/>
                          <w:lang w:val="en-US"/>
                        </w:rPr>
                        <w:t>Don't smoke, especially in bed.</w:t>
                      </w:r>
                    </w:p>
                    <w:p w14:paraId="2EC28751" w14:textId="77777777" w:rsidR="00AE169C" w:rsidRPr="00A71EDB" w:rsidRDefault="00AE169C" w:rsidP="001E70FB">
                      <w:pPr>
                        <w:numPr>
                          <w:ilvl w:val="0"/>
                          <w:numId w:val="18"/>
                        </w:numPr>
                        <w:spacing w:after="20"/>
                        <w:ind w:left="227" w:hanging="227"/>
                        <w:rPr>
                          <w:rFonts w:ascii="Calibri" w:hAnsi="Calibri"/>
                          <w:color w:val="6A6E6C"/>
                          <w:sz w:val="21"/>
                          <w:szCs w:val="21"/>
                          <w:lang w:val="en-US"/>
                        </w:rPr>
                      </w:pPr>
                      <w:r w:rsidRPr="00A71EDB">
                        <w:rPr>
                          <w:rFonts w:ascii="Calibri" w:hAnsi="Calibri"/>
                          <w:color w:val="6A6E6C"/>
                          <w:sz w:val="21"/>
                          <w:szCs w:val="21"/>
                          <w:lang w:val="en-US"/>
                        </w:rPr>
                        <w:t>Remove area rugs so you won't trip if you get out of bed in the middle of the night.</w:t>
                      </w:r>
                    </w:p>
                    <w:p w14:paraId="77CE04E4" w14:textId="77777777" w:rsidR="00AE169C" w:rsidRPr="00A71EDB" w:rsidRDefault="00AE169C" w:rsidP="001E70FB">
                      <w:pPr>
                        <w:numPr>
                          <w:ilvl w:val="0"/>
                          <w:numId w:val="18"/>
                        </w:numPr>
                        <w:spacing w:after="160"/>
                        <w:ind w:left="227" w:hanging="227"/>
                        <w:rPr>
                          <w:rFonts w:ascii="Calibri" w:hAnsi="Calibri"/>
                          <w:color w:val="6A6E6C"/>
                          <w:sz w:val="21"/>
                          <w:szCs w:val="21"/>
                          <w:lang w:val="en-US"/>
                        </w:rPr>
                      </w:pPr>
                      <w:r w:rsidRPr="00A71EDB">
                        <w:rPr>
                          <w:rFonts w:ascii="Calibri" w:hAnsi="Calibri"/>
                          <w:color w:val="6A6E6C"/>
                          <w:sz w:val="21"/>
                          <w:szCs w:val="21"/>
                          <w:lang w:val="en-US"/>
                        </w:rPr>
                        <w:t>Don't fall asleep with a heating pad on, as it may burn you.</w:t>
                      </w:r>
                    </w:p>
                    <w:p w14:paraId="359E9032" w14:textId="77777777" w:rsidR="00AE169C" w:rsidRPr="005A24EB" w:rsidRDefault="00AE169C" w:rsidP="008633EA">
                      <w:pPr>
                        <w:spacing w:after="80"/>
                        <w:rPr>
                          <w:rFonts w:ascii="Calibri" w:hAnsi="Calibri"/>
                          <w:b/>
                          <w:bCs/>
                          <w:color w:val="235983"/>
                          <w:spacing w:val="-4"/>
                          <w:sz w:val="24"/>
                          <w:szCs w:val="24"/>
                          <w:lang w:val="en-US"/>
                        </w:rPr>
                      </w:pPr>
                      <w:r w:rsidRPr="005A24EB">
                        <w:rPr>
                          <w:rFonts w:ascii="Calibri" w:hAnsi="Calibri"/>
                          <w:b/>
                          <w:bCs/>
                          <w:color w:val="235983"/>
                          <w:spacing w:val="-4"/>
                          <w:sz w:val="24"/>
                          <w:szCs w:val="24"/>
                          <w:lang w:val="en-US"/>
                        </w:rPr>
                        <w:t>Sweet Dreams</w:t>
                      </w:r>
                    </w:p>
                    <w:p w14:paraId="1F0EA143" w14:textId="77777777" w:rsidR="00AE169C" w:rsidRPr="005A24EB" w:rsidRDefault="00AE169C" w:rsidP="008633EA">
                      <w:pPr>
                        <w:spacing w:after="80"/>
                        <w:rPr>
                          <w:rFonts w:ascii="Calibri" w:hAnsi="Calibri"/>
                          <w:color w:val="6A6E6C"/>
                          <w:spacing w:val="-4"/>
                          <w:sz w:val="21"/>
                          <w:szCs w:val="21"/>
                          <w:lang w:val="en-US"/>
                        </w:rPr>
                      </w:pPr>
                      <w:r w:rsidRPr="005A24EB">
                        <w:rPr>
                          <w:rFonts w:ascii="Calibri" w:hAnsi="Calibri"/>
                          <w:color w:val="6A6E6C"/>
                          <w:spacing w:val="-4"/>
                          <w:sz w:val="21"/>
                          <w:szCs w:val="21"/>
                          <w:lang w:val="en-US"/>
                        </w:rPr>
                        <w:t>There are some tricks to help you fall asleep. You don't really have to count sheep, but you could try counting slowly to 100. Some people find that playing mental games makes them sleepy. For example, tell yourself its 5 minutes before you have to get up, and you're just trying to get a few extra winks. Other people find that relaxing their body puts them to sleep. You might start by telling yourself that your toes feel light as feathers and then work your way up the rest of the body saying the same words. You may drift off to sleep before getting to the top of your head.</w:t>
                      </w:r>
                    </w:p>
                    <w:p w14:paraId="0F4D4BAE" w14:textId="77777777" w:rsidR="00AE169C" w:rsidRPr="005A24EB" w:rsidRDefault="00AE169C" w:rsidP="008633EA">
                      <w:pPr>
                        <w:spacing w:after="80"/>
                        <w:rPr>
                          <w:rFonts w:ascii="Calibri" w:hAnsi="Calibri"/>
                          <w:color w:val="6A6E6C"/>
                          <w:spacing w:val="-4"/>
                          <w:sz w:val="21"/>
                          <w:szCs w:val="21"/>
                          <w:lang w:val="en-US"/>
                        </w:rPr>
                      </w:pPr>
                      <w:r w:rsidRPr="005A24EB">
                        <w:rPr>
                          <w:rFonts w:ascii="Calibri" w:hAnsi="Calibri"/>
                          <w:color w:val="6A6E6C"/>
                          <w:spacing w:val="-4"/>
                          <w:sz w:val="21"/>
                          <w:szCs w:val="21"/>
                          <w:lang w:val="en-US"/>
                        </w:rPr>
                        <w:t>If you feel tired and unable to do your activities for more than 2 or 3 weeks, you may have a sleep problem. Talk to your doctor about changes you can make to get a better night's sleep.</w:t>
                      </w:r>
                    </w:p>
                    <w:p w14:paraId="51CD2AC4" w14:textId="77777777" w:rsidR="00AE169C" w:rsidRPr="005A24EB" w:rsidRDefault="00AE169C" w:rsidP="008633EA">
                      <w:pPr>
                        <w:spacing w:after="80"/>
                        <w:rPr>
                          <w:rFonts w:ascii="Calibri" w:hAnsi="Calibri"/>
                          <w:color w:val="6A6E6C"/>
                          <w:spacing w:val="-4"/>
                          <w:sz w:val="21"/>
                          <w:szCs w:val="21"/>
                        </w:rPr>
                      </w:pPr>
                    </w:p>
                  </w:txbxContent>
                </v:textbox>
                <w10:wrap type="square"/>
              </v:shape>
            </w:pict>
          </mc:Fallback>
        </mc:AlternateContent>
      </w:r>
      <w:r w:rsidR="008633EA">
        <w:rPr>
          <w:noProof/>
          <w:lang w:val="en-US" w:eastAsia="en-US"/>
        </w:rPr>
        <w:drawing>
          <wp:anchor distT="0" distB="0" distL="114300" distR="114300" simplePos="0" relativeHeight="251627497" behindDoc="1" locked="0" layoutInCell="1" allowOverlap="1" wp14:anchorId="27C6EC02" wp14:editId="1BB229FC">
            <wp:simplePos x="0" y="0"/>
            <wp:positionH relativeFrom="column">
              <wp:posOffset>0</wp:posOffset>
            </wp:positionH>
            <wp:positionV relativeFrom="paragraph">
              <wp:posOffset>0</wp:posOffset>
            </wp:positionV>
            <wp:extent cx="7772400" cy="10058400"/>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feLine_Spring-9.jpg"/>
                    <pic:cNvPicPr/>
                  </pic:nvPicPr>
                  <pic:blipFill>
                    <a:blip r:embed="rId17">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page">
              <wp14:pctWidth>0</wp14:pctWidth>
            </wp14:sizeRelH>
            <wp14:sizeRelV relativeFrom="page">
              <wp14:pctHeight>0</wp14:pctHeight>
            </wp14:sizeRelV>
          </wp:anchor>
        </w:drawing>
      </w:r>
    </w:p>
    <w:sectPr w:rsidR="00341B52" w:rsidRPr="007254B7" w:rsidSect="007F439E">
      <w:pgSz w:w="12240" w:h="15840"/>
      <w:pgMar w:top="0" w:right="0" w:bottom="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altName w:val="Segoe UI"/>
    <w:panose1 w:val="020B05020202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Calibri-Bold">
    <w:altName w:val="Times New Roman"/>
    <w:charset w:val="00"/>
    <w:family w:val="auto"/>
    <w:pitch w:val="variable"/>
    <w:sig w:usb0="E00002FF" w:usb1="4000ACFF" w:usb2="00000001" w:usb3="00000000" w:csb0="0000019F" w:csb1="00000000"/>
  </w:font>
  <w:font w:name="CenturyGothic-Bold">
    <w:altName w:val="Century Gothic"/>
    <w:charset w:val="00"/>
    <w:family w:val="auto"/>
    <w:pitch w:val="variable"/>
    <w:sig w:usb0="00000001" w:usb1="00000000" w:usb2="00000000" w:usb3="00000000" w:csb0="0000009F" w:csb1="00000000"/>
  </w:font>
  <w:font w:name="SofiaProBlack">
    <w:altName w:val="Sofia Pro Black"/>
    <w:panose1 w:val="00000000000000000000"/>
    <w:charset w:val="4D"/>
    <w:family w:val="auto"/>
    <w:notTrueType/>
    <w:pitch w:val="default"/>
    <w:sig w:usb0="00000003" w:usb1="00000000" w:usb2="00000000" w:usb3="00000000" w:csb0="00000001" w:csb1="00000000"/>
  </w:font>
  <w:font w:name="SofiaProExtraLight">
    <w:altName w:val="Sofia Pro ExtraLight"/>
    <w:charset w:val="00"/>
    <w:family w:val="auto"/>
    <w:pitch w:val="variable"/>
    <w:sig w:usb0="00000001" w:usb1="5000004B" w:usb2="00000000" w:usb3="00000000" w:csb0="00000093"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27054E"/>
    <w:multiLevelType w:val="multilevel"/>
    <w:tmpl w:val="46C44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610C30"/>
    <w:multiLevelType w:val="multilevel"/>
    <w:tmpl w:val="9FFAD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DD6372"/>
    <w:multiLevelType w:val="multilevel"/>
    <w:tmpl w:val="989AFB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B94D7F"/>
    <w:multiLevelType w:val="multilevel"/>
    <w:tmpl w:val="7910F1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B6E5564"/>
    <w:multiLevelType w:val="multilevel"/>
    <w:tmpl w:val="4E72C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F772FE8"/>
    <w:multiLevelType w:val="multilevel"/>
    <w:tmpl w:val="07FEF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65B094C"/>
    <w:multiLevelType w:val="multilevel"/>
    <w:tmpl w:val="CAAEFA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6B211C5"/>
    <w:multiLevelType w:val="multilevel"/>
    <w:tmpl w:val="BF349F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C6C2A19"/>
    <w:multiLevelType w:val="multilevel"/>
    <w:tmpl w:val="856AA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94B7CE9"/>
    <w:multiLevelType w:val="multilevel"/>
    <w:tmpl w:val="BABE9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A906B8"/>
    <w:multiLevelType w:val="multilevel"/>
    <w:tmpl w:val="EC12F7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C2E32C0"/>
    <w:multiLevelType w:val="multilevel"/>
    <w:tmpl w:val="69C29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50028F"/>
    <w:multiLevelType w:val="multilevel"/>
    <w:tmpl w:val="B0F646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0841589"/>
    <w:multiLevelType w:val="multilevel"/>
    <w:tmpl w:val="A9EA0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17B78C7"/>
    <w:multiLevelType w:val="multilevel"/>
    <w:tmpl w:val="8EDAD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ACA0850"/>
    <w:multiLevelType w:val="multilevel"/>
    <w:tmpl w:val="1310C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E62CBD"/>
    <w:multiLevelType w:val="multilevel"/>
    <w:tmpl w:val="00AC2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E7D5085"/>
    <w:multiLevelType w:val="multilevel"/>
    <w:tmpl w:val="A5E829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16"/>
  </w:num>
  <w:num w:numId="3">
    <w:abstractNumId w:val="2"/>
  </w:num>
  <w:num w:numId="4">
    <w:abstractNumId w:val="8"/>
  </w:num>
  <w:num w:numId="5">
    <w:abstractNumId w:val="0"/>
  </w:num>
  <w:num w:numId="6">
    <w:abstractNumId w:val="6"/>
  </w:num>
  <w:num w:numId="7">
    <w:abstractNumId w:val="13"/>
  </w:num>
  <w:num w:numId="8">
    <w:abstractNumId w:val="7"/>
  </w:num>
  <w:num w:numId="9">
    <w:abstractNumId w:val="11"/>
  </w:num>
  <w:num w:numId="10">
    <w:abstractNumId w:val="1"/>
  </w:num>
  <w:num w:numId="11">
    <w:abstractNumId w:val="12"/>
  </w:num>
  <w:num w:numId="12">
    <w:abstractNumId w:val="10"/>
  </w:num>
  <w:num w:numId="13">
    <w:abstractNumId w:val="9"/>
  </w:num>
  <w:num w:numId="14">
    <w:abstractNumId w:val="15"/>
  </w:num>
  <w:num w:numId="15">
    <w:abstractNumId w:val="3"/>
  </w:num>
  <w:num w:numId="16">
    <w:abstractNumId w:val="4"/>
  </w:num>
  <w:num w:numId="17">
    <w:abstractNumId w:val="17"/>
  </w:num>
  <w:num w:numId="18">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39E"/>
    <w:rsid w:val="000548EE"/>
    <w:rsid w:val="0006735A"/>
    <w:rsid w:val="00082F15"/>
    <w:rsid w:val="00086D85"/>
    <w:rsid w:val="000B0F84"/>
    <w:rsid w:val="000C084A"/>
    <w:rsid w:val="000C7708"/>
    <w:rsid w:val="000D328E"/>
    <w:rsid w:val="00105FF3"/>
    <w:rsid w:val="00173EBA"/>
    <w:rsid w:val="00177590"/>
    <w:rsid w:val="00191907"/>
    <w:rsid w:val="001E70FB"/>
    <w:rsid w:val="001F62ED"/>
    <w:rsid w:val="00227A84"/>
    <w:rsid w:val="00272342"/>
    <w:rsid w:val="00284E51"/>
    <w:rsid w:val="00293FC8"/>
    <w:rsid w:val="00303194"/>
    <w:rsid w:val="00341B52"/>
    <w:rsid w:val="003463F7"/>
    <w:rsid w:val="00371BCC"/>
    <w:rsid w:val="003D6CF2"/>
    <w:rsid w:val="00424E7E"/>
    <w:rsid w:val="00441573"/>
    <w:rsid w:val="0044584D"/>
    <w:rsid w:val="004628F7"/>
    <w:rsid w:val="004A4A5F"/>
    <w:rsid w:val="004C58A2"/>
    <w:rsid w:val="004F6D90"/>
    <w:rsid w:val="005008A9"/>
    <w:rsid w:val="00520CA8"/>
    <w:rsid w:val="005300C8"/>
    <w:rsid w:val="0057282A"/>
    <w:rsid w:val="005A24EB"/>
    <w:rsid w:val="005F3FDF"/>
    <w:rsid w:val="005F465B"/>
    <w:rsid w:val="00626C52"/>
    <w:rsid w:val="00635092"/>
    <w:rsid w:val="006442F4"/>
    <w:rsid w:val="00674F17"/>
    <w:rsid w:val="00690C67"/>
    <w:rsid w:val="00693D63"/>
    <w:rsid w:val="006D0E15"/>
    <w:rsid w:val="00701F23"/>
    <w:rsid w:val="00705460"/>
    <w:rsid w:val="007076EA"/>
    <w:rsid w:val="007254B7"/>
    <w:rsid w:val="0078267C"/>
    <w:rsid w:val="0079121D"/>
    <w:rsid w:val="007B36EB"/>
    <w:rsid w:val="007E2843"/>
    <w:rsid w:val="007F2296"/>
    <w:rsid w:val="007F439E"/>
    <w:rsid w:val="008415B4"/>
    <w:rsid w:val="00843412"/>
    <w:rsid w:val="00851CB0"/>
    <w:rsid w:val="00854E59"/>
    <w:rsid w:val="008633EA"/>
    <w:rsid w:val="00880F08"/>
    <w:rsid w:val="00887884"/>
    <w:rsid w:val="008D74CF"/>
    <w:rsid w:val="008E6F15"/>
    <w:rsid w:val="009320BA"/>
    <w:rsid w:val="0094645C"/>
    <w:rsid w:val="009813CD"/>
    <w:rsid w:val="00A71EDB"/>
    <w:rsid w:val="00AA093F"/>
    <w:rsid w:val="00AA5E0B"/>
    <w:rsid w:val="00AB4315"/>
    <w:rsid w:val="00AE169C"/>
    <w:rsid w:val="00AE26EA"/>
    <w:rsid w:val="00B31A2E"/>
    <w:rsid w:val="00B42BE2"/>
    <w:rsid w:val="00B7279C"/>
    <w:rsid w:val="00BA4B27"/>
    <w:rsid w:val="00BD7C0E"/>
    <w:rsid w:val="00BF0FFB"/>
    <w:rsid w:val="00BF48CF"/>
    <w:rsid w:val="00C0170B"/>
    <w:rsid w:val="00C057D7"/>
    <w:rsid w:val="00C429D8"/>
    <w:rsid w:val="00CB38FB"/>
    <w:rsid w:val="00CC684D"/>
    <w:rsid w:val="00D0145D"/>
    <w:rsid w:val="00D05247"/>
    <w:rsid w:val="00D248D3"/>
    <w:rsid w:val="00D37BB6"/>
    <w:rsid w:val="00D71C75"/>
    <w:rsid w:val="00D94B5B"/>
    <w:rsid w:val="00DB6687"/>
    <w:rsid w:val="00E164C0"/>
    <w:rsid w:val="00E22E21"/>
    <w:rsid w:val="00E92CC7"/>
    <w:rsid w:val="00EA1465"/>
    <w:rsid w:val="00EB5765"/>
    <w:rsid w:val="00EC6D6E"/>
    <w:rsid w:val="00EE7ADC"/>
    <w:rsid w:val="00EF3201"/>
    <w:rsid w:val="00F33562"/>
    <w:rsid w:val="00F504B1"/>
    <w:rsid w:val="00F504C4"/>
    <w:rsid w:val="00F53892"/>
    <w:rsid w:val="00F5457B"/>
    <w:rsid w:val="00F84C18"/>
    <w:rsid w:val="00F85F71"/>
    <w:rsid w:val="00F97FA3"/>
    <w:rsid w:val="00FB2D09"/>
    <w:rsid w:val="00FD1EA2"/>
    <w:rsid w:val="00FD3D5B"/>
  </w:rsids>
  <m:mathPr>
    <m:mathFont m:val="Cambria Math"/>
    <m:brkBin m:val="before"/>
    <m:brkBinSub m:val="--"/>
    <m:smallFrac m:val="0"/>
    <m:dispDef/>
    <m:lMargin m:val="0"/>
    <m:rMargin m:val="0"/>
    <m:defJc m:val="centerGroup"/>
    <m:wrapIndent m:val="1440"/>
    <m:intLim m:val="subSup"/>
    <m:naryLim m:val="undOvr"/>
  </m:mathPr>
  <w:themeFontLang w:val="en-IN" w:eastAsia="ja-JP" w:bidi="he-I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1899003"/>
  <w14:defaultImageDpi w14:val="300"/>
  <w15:docId w15:val="{34035309-FBBA-484B-9895-7D3D1C8FEE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EastAsia" w:hAnsi="Century Gothic" w:cs="Times New Roman"/>
        <w:lang w:val="en-IN"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Heading 0000000"/>
    <w:basedOn w:val="Normal"/>
    <w:next w:val="Normal"/>
    <w:link w:val="Heading1Char"/>
    <w:uiPriority w:val="9"/>
    <w:qFormat/>
    <w:rsid w:val="005300C8"/>
    <w:pPr>
      <w:keepNext/>
      <w:keepLines/>
      <w:outlineLvl w:val="0"/>
    </w:pPr>
    <w:rPr>
      <w:rFonts w:eastAsiaTheme="majorEastAsia" w:cstheme="majorBidi"/>
      <w:color w:val="365F91" w:themeColor="accent1" w:themeShade="BF"/>
      <w:spacing w:val="-10"/>
      <w:sz w:val="36"/>
      <w:szCs w:val="32"/>
      <w:lang w:val="en-US" w:eastAsia="zh-CN"/>
    </w:rPr>
  </w:style>
  <w:style w:type="paragraph" w:styleId="Heading2">
    <w:name w:val="heading 2"/>
    <w:basedOn w:val="Normal"/>
    <w:next w:val="Normal"/>
    <w:link w:val="Heading2Char"/>
    <w:uiPriority w:val="9"/>
    <w:unhideWhenUsed/>
    <w:qFormat/>
    <w:rsid w:val="005300C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3D6CF2"/>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F0FFB"/>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0000000 Char"/>
    <w:basedOn w:val="DefaultParagraphFont"/>
    <w:link w:val="Heading1"/>
    <w:uiPriority w:val="9"/>
    <w:rsid w:val="005300C8"/>
    <w:rPr>
      <w:rFonts w:eastAsiaTheme="majorEastAsia" w:cstheme="majorBidi"/>
      <w:color w:val="365F91" w:themeColor="accent1" w:themeShade="BF"/>
      <w:spacing w:val="-10"/>
      <w:sz w:val="36"/>
      <w:szCs w:val="32"/>
      <w:lang w:val="en-US" w:eastAsia="zh-CN"/>
    </w:rPr>
  </w:style>
  <w:style w:type="character" w:styleId="Hyperlink">
    <w:name w:val="Hyperlink"/>
    <w:basedOn w:val="DefaultParagraphFont"/>
    <w:uiPriority w:val="99"/>
    <w:unhideWhenUsed/>
    <w:rsid w:val="005300C8"/>
    <w:rPr>
      <w:color w:val="0000FF" w:themeColor="hyperlink"/>
      <w:u w:val="single"/>
    </w:rPr>
  </w:style>
  <w:style w:type="paragraph" w:customStyle="1" w:styleId="ArticleText">
    <w:name w:val="Article Text"/>
    <w:basedOn w:val="Normal"/>
    <w:uiPriority w:val="99"/>
    <w:rsid w:val="005300C8"/>
    <w:pPr>
      <w:widowControl w:val="0"/>
      <w:tabs>
        <w:tab w:val="left" w:pos="180"/>
        <w:tab w:val="left" w:pos="360"/>
      </w:tabs>
      <w:suppressAutoHyphens/>
      <w:autoSpaceDE w:val="0"/>
      <w:autoSpaceDN w:val="0"/>
      <w:adjustRightInd w:val="0"/>
      <w:spacing w:line="300" w:lineRule="atLeast"/>
      <w:jc w:val="both"/>
      <w:textAlignment w:val="center"/>
    </w:pPr>
    <w:rPr>
      <w:rFonts w:ascii="Calibri" w:hAnsi="Calibri" w:cs="Calibri"/>
      <w:color w:val="000000"/>
      <w:spacing w:val="-5"/>
      <w:sz w:val="24"/>
      <w:szCs w:val="24"/>
      <w:lang w:val="en-US" w:eastAsia="zh-CN"/>
    </w:rPr>
  </w:style>
  <w:style w:type="paragraph" w:styleId="NoSpacing">
    <w:name w:val="No Spacing"/>
    <w:uiPriority w:val="1"/>
    <w:qFormat/>
    <w:rsid w:val="005300C8"/>
  </w:style>
  <w:style w:type="character" w:customStyle="1" w:styleId="Heading2Char">
    <w:name w:val="Heading 2 Char"/>
    <w:basedOn w:val="DefaultParagraphFont"/>
    <w:link w:val="Heading2"/>
    <w:uiPriority w:val="9"/>
    <w:rsid w:val="005300C8"/>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300C8"/>
    <w:pPr>
      <w:ind w:left="720"/>
      <w:contextualSpacing/>
    </w:pPr>
  </w:style>
  <w:style w:type="character" w:customStyle="1" w:styleId="Heading3Char">
    <w:name w:val="Heading 3 Char"/>
    <w:basedOn w:val="DefaultParagraphFont"/>
    <w:link w:val="Heading3"/>
    <w:uiPriority w:val="9"/>
    <w:rsid w:val="003D6CF2"/>
    <w:rPr>
      <w:rFonts w:asciiTheme="majorHAnsi" w:eastAsiaTheme="majorEastAsia" w:hAnsiTheme="majorHAnsi" w:cstheme="majorBidi"/>
      <w:b/>
      <w:bCs/>
      <w:color w:val="4F81BD" w:themeColor="accent1"/>
    </w:rPr>
  </w:style>
  <w:style w:type="paragraph" w:styleId="NormalWeb">
    <w:name w:val="Normal (Web)"/>
    <w:basedOn w:val="Normal"/>
    <w:uiPriority w:val="99"/>
    <w:unhideWhenUsed/>
    <w:rsid w:val="003D6CF2"/>
    <w:pPr>
      <w:spacing w:before="100" w:beforeAutospacing="1" w:after="100" w:afterAutospacing="1"/>
    </w:pPr>
    <w:rPr>
      <w:rFonts w:ascii="Times New Roman" w:eastAsia="Times New Roman" w:hAnsi="Times New Roman"/>
      <w:sz w:val="24"/>
      <w:szCs w:val="24"/>
      <w:lang w:val="en-US" w:eastAsia="en-US"/>
    </w:rPr>
  </w:style>
  <w:style w:type="paragraph" w:styleId="Title">
    <w:name w:val="Title"/>
    <w:basedOn w:val="Normal"/>
    <w:next w:val="Normal"/>
    <w:link w:val="TitleChar"/>
    <w:uiPriority w:val="10"/>
    <w:qFormat/>
    <w:rsid w:val="00BF0FFB"/>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F0FFB"/>
    <w:rPr>
      <w:rFonts w:asciiTheme="majorHAnsi" w:eastAsiaTheme="majorEastAsia" w:hAnsiTheme="majorHAnsi" w:cstheme="majorBidi"/>
      <w:color w:val="17365D" w:themeColor="text2" w:themeShade="BF"/>
      <w:spacing w:val="5"/>
      <w:kern w:val="28"/>
      <w:sz w:val="52"/>
      <w:szCs w:val="52"/>
    </w:rPr>
  </w:style>
  <w:style w:type="character" w:customStyle="1" w:styleId="Heading4Char">
    <w:name w:val="Heading 4 Char"/>
    <w:basedOn w:val="DefaultParagraphFont"/>
    <w:link w:val="Heading4"/>
    <w:uiPriority w:val="9"/>
    <w:rsid w:val="00BF0FFB"/>
    <w:rPr>
      <w:rFonts w:asciiTheme="majorHAnsi" w:eastAsiaTheme="majorEastAsia" w:hAnsiTheme="majorHAnsi" w:cstheme="majorBidi"/>
      <w:b/>
      <w:bCs/>
      <w:i/>
      <w:iCs/>
      <w:color w:val="4F81BD" w:themeColor="accent1"/>
    </w:rPr>
  </w:style>
  <w:style w:type="character" w:styleId="Strong">
    <w:name w:val="Strong"/>
    <w:basedOn w:val="DefaultParagraphFont"/>
    <w:uiPriority w:val="22"/>
    <w:qFormat/>
    <w:rsid w:val="00FD3D5B"/>
    <w:rPr>
      <w:b/>
      <w:bCs/>
    </w:rPr>
  </w:style>
  <w:style w:type="character" w:styleId="Emphasis">
    <w:name w:val="Emphasis"/>
    <w:basedOn w:val="DefaultParagraphFont"/>
    <w:uiPriority w:val="20"/>
    <w:qFormat/>
    <w:rsid w:val="00705460"/>
    <w:rPr>
      <w:i/>
      <w:iCs/>
    </w:rPr>
  </w:style>
  <w:style w:type="table" w:styleId="TableGrid">
    <w:name w:val="Table Grid"/>
    <w:basedOn w:val="TableNormal"/>
    <w:uiPriority w:val="59"/>
    <w:rsid w:val="00EB57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cid:image001.png@01D3A63E.C5074ED0" TargetMode="External"/><Relationship Id="rId12" Type="http://schemas.openxmlformats.org/officeDocument/2006/relationships/image" Target="media/image6.jpg"/><Relationship Id="rId17" Type="http://schemas.openxmlformats.org/officeDocument/2006/relationships/image" Target="media/image11.jpg"/><Relationship Id="rId2" Type="http://schemas.openxmlformats.org/officeDocument/2006/relationships/numbering" Target="numbering.xml"/><Relationship Id="rId16"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image" Target="media/image9.jpg"/><Relationship Id="rId10" Type="http://schemas.openxmlformats.org/officeDocument/2006/relationships/image" Target="media/image4.jp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CC33F4-69DC-471B-A549-7307269EDB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DC197E50.dotm</Template>
  <TotalTime>0</TotalTime>
  <Pages>1</Pages>
  <Words>13</Words>
  <Characters>76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Workplace Options</Company>
  <LinksUpToDate>false</LinksUpToDate>
  <CharactersWithSpaces>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Raghu Jagadeesh</dc:creator>
  <cp:keywords/>
  <dc:description/>
  <cp:lastModifiedBy>Laing, James</cp:lastModifiedBy>
  <cp:revision>29</cp:revision>
  <cp:lastPrinted>2019-02-01T07:27:00Z</cp:lastPrinted>
  <dcterms:created xsi:type="dcterms:W3CDTF">2019-05-15T16:11:00Z</dcterms:created>
  <dcterms:modified xsi:type="dcterms:W3CDTF">2019-05-16T15:17:00Z</dcterms:modified>
</cp:coreProperties>
</file>